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D51A" w14:textId="77777777" w:rsidR="00AC3680" w:rsidRDefault="00533401" w:rsidP="00533401">
      <w:pPr>
        <w:jc w:val="center"/>
        <w:rPr>
          <w:b/>
          <w:bCs/>
          <w:sz w:val="36"/>
          <w:szCs w:val="36"/>
          <w:u w:val="single"/>
        </w:rPr>
      </w:pPr>
      <w:r>
        <w:rPr>
          <w:noProof/>
        </w:rPr>
        <w:drawing>
          <wp:anchor distT="0" distB="0" distL="114300" distR="114300" simplePos="0" relativeHeight="251658240" behindDoc="0" locked="0" layoutInCell="1" allowOverlap="1" wp14:anchorId="5B38BD88" wp14:editId="2ACBF3FB">
            <wp:simplePos x="0" y="0"/>
            <wp:positionH relativeFrom="column">
              <wp:posOffset>6824</wp:posOffset>
            </wp:positionH>
            <wp:positionV relativeFrom="paragraph">
              <wp:posOffset>6824</wp:posOffset>
            </wp:positionV>
            <wp:extent cx="795130" cy="1113316"/>
            <wp:effectExtent l="0" t="0" r="5080" b="0"/>
            <wp:wrapThrough wrapText="bothSides">
              <wp:wrapPolygon edited="0">
                <wp:start x="6728" y="0"/>
                <wp:lineTo x="0" y="370"/>
                <wp:lineTo x="0" y="7393"/>
                <wp:lineTo x="7246" y="17743"/>
                <wp:lineTo x="7764" y="21070"/>
                <wp:lineTo x="15010" y="21070"/>
                <wp:lineTo x="18115" y="20701"/>
                <wp:lineTo x="19150" y="19222"/>
                <wp:lineTo x="17597" y="17743"/>
                <wp:lineTo x="21220" y="15525"/>
                <wp:lineTo x="21220" y="13677"/>
                <wp:lineTo x="13974" y="11829"/>
                <wp:lineTo x="14492" y="5914"/>
                <wp:lineTo x="10351" y="0"/>
                <wp:lineTo x="672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5130" cy="1113316"/>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Pr>
          <w:b/>
          <w:bCs/>
          <w:sz w:val="36"/>
          <w:szCs w:val="36"/>
          <w:u w:val="single"/>
        </w:rPr>
        <w:t xml:space="preserve">KS3 </w:t>
      </w:r>
      <w:r w:rsidRPr="00533401">
        <w:rPr>
          <w:b/>
          <w:bCs/>
          <w:sz w:val="36"/>
          <w:szCs w:val="36"/>
          <w:u w:val="single"/>
        </w:rPr>
        <w:t xml:space="preserve">Curriculum Overview </w:t>
      </w:r>
      <w:r>
        <w:rPr>
          <w:b/>
          <w:bCs/>
          <w:sz w:val="36"/>
          <w:szCs w:val="36"/>
          <w:u w:val="single"/>
        </w:rPr>
        <w:t>–</w:t>
      </w:r>
      <w:r w:rsidRPr="00533401">
        <w:rPr>
          <w:b/>
          <w:bCs/>
          <w:sz w:val="36"/>
          <w:szCs w:val="36"/>
          <w:u w:val="single"/>
        </w:rPr>
        <w:t xml:space="preserve"> XXX</w:t>
      </w:r>
    </w:p>
    <w:p w14:paraId="6A4436D6" w14:textId="77777777" w:rsidR="00533401" w:rsidRDefault="00533401" w:rsidP="00533401">
      <w:pPr>
        <w:rPr>
          <w:b/>
          <w:bCs/>
          <w:sz w:val="36"/>
          <w:szCs w:val="36"/>
          <w:u w:val="single"/>
        </w:rPr>
      </w:pPr>
    </w:p>
    <w:p w14:paraId="55F89B43" w14:textId="77777777" w:rsidR="00533401" w:rsidRDefault="00533401" w:rsidP="00533401">
      <w:pPr>
        <w:rPr>
          <w:b/>
          <w:bCs/>
          <w:sz w:val="36"/>
          <w:szCs w:val="36"/>
          <w:u w:val="single"/>
        </w:rPr>
      </w:pPr>
    </w:p>
    <w:tbl>
      <w:tblPr>
        <w:tblStyle w:val="TableGrid"/>
        <w:tblW w:w="22392" w:type="dxa"/>
        <w:tblLayout w:type="fixed"/>
        <w:tblLook w:val="04A0" w:firstRow="1" w:lastRow="0" w:firstColumn="1" w:lastColumn="0" w:noHBand="0" w:noVBand="1"/>
      </w:tblPr>
      <w:tblGrid>
        <w:gridCol w:w="1781"/>
        <w:gridCol w:w="2724"/>
        <w:gridCol w:w="1860"/>
        <w:gridCol w:w="1858"/>
        <w:gridCol w:w="553"/>
        <w:gridCol w:w="2982"/>
        <w:gridCol w:w="1821"/>
        <w:gridCol w:w="553"/>
        <w:gridCol w:w="1865"/>
        <w:gridCol w:w="1866"/>
        <w:gridCol w:w="553"/>
        <w:gridCol w:w="3976"/>
      </w:tblGrid>
      <w:tr w:rsidR="00533401" w14:paraId="35575290" w14:textId="77777777" w:rsidTr="00533401">
        <w:tc>
          <w:tcPr>
            <w:tcW w:w="1781" w:type="dxa"/>
            <w:vAlign w:val="center"/>
          </w:tcPr>
          <w:p w14:paraId="3D694C48" w14:textId="77777777" w:rsidR="00533401" w:rsidRDefault="00533401" w:rsidP="00533401">
            <w:pPr>
              <w:jc w:val="center"/>
              <w:rPr>
                <w:b/>
                <w:bCs/>
                <w:u w:val="single"/>
              </w:rPr>
            </w:pPr>
            <w:r>
              <w:rPr>
                <w:b/>
                <w:bCs/>
                <w:u w:val="single"/>
              </w:rPr>
              <w:t>Year</w:t>
            </w:r>
          </w:p>
        </w:tc>
        <w:tc>
          <w:tcPr>
            <w:tcW w:w="2724" w:type="dxa"/>
            <w:vAlign w:val="center"/>
          </w:tcPr>
          <w:p w14:paraId="0BA03210" w14:textId="77777777" w:rsidR="00533401" w:rsidRDefault="00533401" w:rsidP="00533401">
            <w:pPr>
              <w:jc w:val="center"/>
              <w:rPr>
                <w:b/>
                <w:bCs/>
                <w:u w:val="single"/>
              </w:rPr>
            </w:pPr>
            <w:r>
              <w:rPr>
                <w:b/>
                <w:bCs/>
                <w:u w:val="single"/>
              </w:rPr>
              <w:t>Overview</w:t>
            </w:r>
          </w:p>
        </w:tc>
        <w:tc>
          <w:tcPr>
            <w:tcW w:w="1860" w:type="dxa"/>
            <w:vAlign w:val="center"/>
          </w:tcPr>
          <w:p w14:paraId="1BAD435E" w14:textId="77777777" w:rsidR="00533401" w:rsidRDefault="00533401" w:rsidP="00533401">
            <w:pPr>
              <w:jc w:val="center"/>
              <w:rPr>
                <w:b/>
                <w:bCs/>
                <w:u w:val="single"/>
              </w:rPr>
            </w:pPr>
            <w:r>
              <w:rPr>
                <w:b/>
                <w:bCs/>
                <w:u w:val="single"/>
              </w:rPr>
              <w:t>Autumn 1</w:t>
            </w:r>
          </w:p>
        </w:tc>
        <w:tc>
          <w:tcPr>
            <w:tcW w:w="1858" w:type="dxa"/>
            <w:vAlign w:val="center"/>
          </w:tcPr>
          <w:p w14:paraId="60FE1F6C" w14:textId="77777777" w:rsidR="00533401" w:rsidRDefault="00533401" w:rsidP="00533401">
            <w:pPr>
              <w:jc w:val="center"/>
              <w:rPr>
                <w:b/>
                <w:bCs/>
                <w:u w:val="single"/>
              </w:rPr>
            </w:pPr>
            <w:r>
              <w:rPr>
                <w:b/>
                <w:bCs/>
                <w:u w:val="single"/>
              </w:rPr>
              <w:t>Autumn 2</w:t>
            </w:r>
          </w:p>
        </w:tc>
        <w:tc>
          <w:tcPr>
            <w:tcW w:w="553" w:type="dxa"/>
            <w:vMerge w:val="restart"/>
            <w:textDirection w:val="tbRl"/>
            <w:vAlign w:val="center"/>
          </w:tcPr>
          <w:p w14:paraId="10086DDF" w14:textId="77777777" w:rsidR="00533401" w:rsidRDefault="00533401" w:rsidP="00533401">
            <w:pPr>
              <w:ind w:left="113" w:right="113"/>
              <w:jc w:val="center"/>
              <w:rPr>
                <w:b/>
                <w:bCs/>
                <w:u w:val="single"/>
              </w:rPr>
            </w:pPr>
            <w:r>
              <w:rPr>
                <w:b/>
                <w:bCs/>
                <w:u w:val="single"/>
              </w:rPr>
              <w:t>Formal Assessment</w:t>
            </w:r>
          </w:p>
        </w:tc>
        <w:tc>
          <w:tcPr>
            <w:tcW w:w="2982" w:type="dxa"/>
            <w:vAlign w:val="center"/>
          </w:tcPr>
          <w:p w14:paraId="2E6BAC40" w14:textId="77777777" w:rsidR="00533401" w:rsidRDefault="00533401" w:rsidP="00533401">
            <w:pPr>
              <w:jc w:val="center"/>
              <w:rPr>
                <w:b/>
                <w:bCs/>
                <w:u w:val="single"/>
              </w:rPr>
            </w:pPr>
            <w:r>
              <w:rPr>
                <w:b/>
                <w:bCs/>
                <w:u w:val="single"/>
              </w:rPr>
              <w:t>Spring 1</w:t>
            </w:r>
          </w:p>
        </w:tc>
        <w:tc>
          <w:tcPr>
            <w:tcW w:w="1821" w:type="dxa"/>
            <w:vAlign w:val="center"/>
          </w:tcPr>
          <w:p w14:paraId="73BBDB7A" w14:textId="77777777" w:rsidR="00533401" w:rsidRDefault="00533401" w:rsidP="00533401">
            <w:pPr>
              <w:jc w:val="center"/>
              <w:rPr>
                <w:b/>
                <w:bCs/>
                <w:u w:val="single"/>
              </w:rPr>
            </w:pPr>
            <w:r>
              <w:rPr>
                <w:b/>
                <w:bCs/>
                <w:u w:val="single"/>
              </w:rPr>
              <w:t>Spring 2</w:t>
            </w:r>
          </w:p>
        </w:tc>
        <w:tc>
          <w:tcPr>
            <w:tcW w:w="553" w:type="dxa"/>
            <w:vMerge w:val="restart"/>
            <w:textDirection w:val="tbRl"/>
            <w:vAlign w:val="center"/>
          </w:tcPr>
          <w:p w14:paraId="08DFDB6C" w14:textId="77777777" w:rsidR="00533401" w:rsidRDefault="00533401" w:rsidP="00533401">
            <w:pPr>
              <w:jc w:val="center"/>
              <w:rPr>
                <w:b/>
                <w:bCs/>
                <w:u w:val="single"/>
              </w:rPr>
            </w:pPr>
            <w:r>
              <w:rPr>
                <w:b/>
                <w:bCs/>
                <w:u w:val="single"/>
              </w:rPr>
              <w:t>Formal Assessment</w:t>
            </w:r>
          </w:p>
        </w:tc>
        <w:tc>
          <w:tcPr>
            <w:tcW w:w="1865" w:type="dxa"/>
            <w:vAlign w:val="center"/>
          </w:tcPr>
          <w:p w14:paraId="0EF17AB4" w14:textId="77777777" w:rsidR="00533401" w:rsidRDefault="00533401" w:rsidP="00533401">
            <w:pPr>
              <w:jc w:val="center"/>
              <w:rPr>
                <w:b/>
                <w:bCs/>
                <w:u w:val="single"/>
              </w:rPr>
            </w:pPr>
            <w:r>
              <w:rPr>
                <w:b/>
                <w:bCs/>
                <w:u w:val="single"/>
              </w:rPr>
              <w:t>Summer 1</w:t>
            </w:r>
          </w:p>
        </w:tc>
        <w:tc>
          <w:tcPr>
            <w:tcW w:w="1866" w:type="dxa"/>
            <w:vAlign w:val="center"/>
          </w:tcPr>
          <w:p w14:paraId="60FD1545" w14:textId="77777777" w:rsidR="00533401" w:rsidRDefault="00533401" w:rsidP="00533401">
            <w:pPr>
              <w:jc w:val="center"/>
              <w:rPr>
                <w:b/>
                <w:bCs/>
                <w:u w:val="single"/>
              </w:rPr>
            </w:pPr>
            <w:r>
              <w:rPr>
                <w:b/>
                <w:bCs/>
                <w:u w:val="single"/>
              </w:rPr>
              <w:t>Summer 2</w:t>
            </w:r>
          </w:p>
        </w:tc>
        <w:tc>
          <w:tcPr>
            <w:tcW w:w="553" w:type="dxa"/>
            <w:vMerge w:val="restart"/>
            <w:textDirection w:val="tbRl"/>
            <w:vAlign w:val="center"/>
          </w:tcPr>
          <w:p w14:paraId="6825D5A6" w14:textId="77777777" w:rsidR="00533401" w:rsidRDefault="00533401" w:rsidP="00533401">
            <w:pPr>
              <w:jc w:val="center"/>
              <w:rPr>
                <w:b/>
                <w:bCs/>
                <w:u w:val="single"/>
              </w:rPr>
            </w:pPr>
            <w:r>
              <w:rPr>
                <w:b/>
                <w:bCs/>
                <w:u w:val="single"/>
              </w:rPr>
              <w:t>Formal Assessment</w:t>
            </w:r>
          </w:p>
        </w:tc>
        <w:tc>
          <w:tcPr>
            <w:tcW w:w="3976" w:type="dxa"/>
            <w:vAlign w:val="center"/>
          </w:tcPr>
          <w:p w14:paraId="0E823C7D" w14:textId="77777777" w:rsidR="00533401" w:rsidRDefault="00533401" w:rsidP="00533401">
            <w:pPr>
              <w:jc w:val="center"/>
              <w:rPr>
                <w:b/>
                <w:bCs/>
                <w:u w:val="single"/>
              </w:rPr>
            </w:pPr>
            <w:r>
              <w:rPr>
                <w:b/>
                <w:bCs/>
                <w:u w:val="single"/>
              </w:rPr>
              <w:t>Further Reading</w:t>
            </w:r>
          </w:p>
        </w:tc>
      </w:tr>
      <w:tr w:rsidR="00533401" w14:paraId="0E144A34" w14:textId="77777777" w:rsidTr="00533401">
        <w:tc>
          <w:tcPr>
            <w:tcW w:w="1781" w:type="dxa"/>
            <w:vMerge w:val="restart"/>
            <w:vAlign w:val="center"/>
          </w:tcPr>
          <w:p w14:paraId="72073F44" w14:textId="77777777" w:rsidR="00533401" w:rsidRPr="00533401" w:rsidRDefault="00533401" w:rsidP="00533401">
            <w:pPr>
              <w:jc w:val="center"/>
              <w:rPr>
                <w:sz w:val="24"/>
                <w:szCs w:val="24"/>
              </w:rPr>
            </w:pPr>
            <w:r w:rsidRPr="00533401">
              <w:rPr>
                <w:sz w:val="24"/>
                <w:szCs w:val="24"/>
              </w:rPr>
              <w:t>7</w:t>
            </w:r>
          </w:p>
        </w:tc>
        <w:tc>
          <w:tcPr>
            <w:tcW w:w="2724" w:type="dxa"/>
          </w:tcPr>
          <w:p w14:paraId="4147517F" w14:textId="77777777" w:rsidR="0030683F" w:rsidRPr="00D526A0" w:rsidRDefault="0030683F" w:rsidP="0030683F">
            <w:pPr>
              <w:rPr>
                <w:i/>
                <w:iCs/>
                <w:sz w:val="18"/>
                <w:szCs w:val="18"/>
              </w:rPr>
            </w:pPr>
            <w:r w:rsidRPr="2CA9CAE8">
              <w:rPr>
                <w:i/>
                <w:iCs/>
                <w:sz w:val="18"/>
                <w:szCs w:val="18"/>
              </w:rPr>
              <w:t xml:space="preserve">Year 7: By the end of the year… </w:t>
            </w:r>
            <w:r w:rsidRPr="2CA9CAE8">
              <w:rPr>
                <w:rFonts w:ascii="Century Gothic" w:eastAsia="Century Gothic" w:hAnsi="Century Gothic" w:cs="Century Gothic"/>
                <w:i/>
                <w:iCs/>
                <w:color w:val="000000" w:themeColor="text1"/>
              </w:rPr>
              <w:t>students will be able to identify human and physical features, locate and name oceans and continents, locate places using latitude and longitude co-ordinates, ask geographical questions, conduct geographical enquiries, make geographical decisions and use geographical data. Students should be able to use OS maps; to interpret grid references, height and direction. To explore the geography of the UK and the importance of natural resources. To have an understanding of weather and climate and explore the geography of Africa. To have an opportunity to experience local fieldwork.</w:t>
            </w:r>
          </w:p>
          <w:p w14:paraId="1B13158E" w14:textId="77777777" w:rsidR="00533401" w:rsidRDefault="00533401" w:rsidP="00533401">
            <w:pPr>
              <w:rPr>
                <w:b/>
                <w:bCs/>
                <w:u w:val="single"/>
              </w:rPr>
            </w:pPr>
          </w:p>
        </w:tc>
        <w:tc>
          <w:tcPr>
            <w:tcW w:w="1860" w:type="dxa"/>
          </w:tcPr>
          <w:p w14:paraId="4B07F1C2" w14:textId="291BC29B" w:rsidR="00D02313" w:rsidRPr="00213D9E" w:rsidRDefault="00E33636" w:rsidP="00E527B0">
            <w:pPr>
              <w:rPr>
                <w:b/>
                <w:bCs/>
                <w:u w:val="single"/>
              </w:rPr>
            </w:pPr>
            <w:r w:rsidRPr="00213D9E">
              <w:rPr>
                <w:b/>
                <w:bCs/>
                <w:u w:val="single"/>
              </w:rPr>
              <w:t>Aim</w:t>
            </w:r>
          </w:p>
          <w:p w14:paraId="372C8F44" w14:textId="40B3C135" w:rsidR="00E527B0" w:rsidRPr="00F32C2C" w:rsidRDefault="00E527B0" w:rsidP="00E527B0">
            <w:r w:rsidRPr="00F32C2C">
              <w:t>Be able</w:t>
            </w:r>
            <w:r w:rsidR="00FA2A53">
              <w:t xml:space="preserve"> to give the</w:t>
            </w:r>
            <w:r w:rsidRPr="00F32C2C">
              <w:t xml:space="preserve"> location </w:t>
            </w:r>
            <w:r w:rsidR="00FA2A53">
              <w:t xml:space="preserve">of </w:t>
            </w:r>
            <w:r w:rsidRPr="00F32C2C">
              <w:t>oceans and continents.</w:t>
            </w:r>
          </w:p>
          <w:p w14:paraId="4380F1B4" w14:textId="77777777" w:rsidR="00E527B0" w:rsidRPr="00F32C2C" w:rsidRDefault="00E527B0" w:rsidP="00E527B0">
            <w:r w:rsidRPr="00F32C2C">
              <w:t>Be able to use geographical skills including OS maps.</w:t>
            </w:r>
          </w:p>
          <w:p w14:paraId="44C5639A" w14:textId="77777777" w:rsidR="00E527B0" w:rsidRPr="00F32C2C" w:rsidRDefault="00E527B0" w:rsidP="00E527B0"/>
          <w:p w14:paraId="638AE349" w14:textId="77777777" w:rsidR="00E527B0" w:rsidRDefault="00E527B0" w:rsidP="00E527B0">
            <w:r w:rsidRPr="00F32C2C">
              <w:t>Map Skills</w:t>
            </w:r>
          </w:p>
          <w:p w14:paraId="3A033D7E" w14:textId="0ECD55E6" w:rsidR="00A4690B" w:rsidRPr="00F32C2C" w:rsidRDefault="00A4690B" w:rsidP="00E527B0">
            <w:r w:rsidRPr="00213D9E">
              <w:rPr>
                <w:b/>
                <w:bCs/>
                <w:u w:val="single"/>
              </w:rPr>
              <w:t>Core</w:t>
            </w:r>
            <w:r>
              <w:t xml:space="preserve"> </w:t>
            </w:r>
            <w:r w:rsidRPr="00213D9E">
              <w:rPr>
                <w:b/>
                <w:bCs/>
                <w:u w:val="single"/>
              </w:rPr>
              <w:t>knowledge</w:t>
            </w:r>
            <w:r>
              <w:t>:</w:t>
            </w:r>
          </w:p>
          <w:p w14:paraId="669624F5" w14:textId="6FA25D41" w:rsidR="00E527B0" w:rsidRPr="00F32C2C" w:rsidRDefault="00FA2A53" w:rsidP="00E527B0">
            <w:r>
              <w:t xml:space="preserve"> </w:t>
            </w:r>
            <w:r w:rsidR="00E527B0" w:rsidRPr="00F32C2C">
              <w:t>1.</w:t>
            </w:r>
            <w:r w:rsidR="00270872">
              <w:t xml:space="preserve"> </w:t>
            </w:r>
            <w:r w:rsidR="00E527B0" w:rsidRPr="00F32C2C">
              <w:t>Identify Continents / Oceans / UK vs GB+NI</w:t>
            </w:r>
          </w:p>
          <w:p w14:paraId="2914ACC9" w14:textId="3790150E" w:rsidR="00E527B0" w:rsidRPr="00F32C2C" w:rsidRDefault="00E527B0" w:rsidP="00E527B0">
            <w:r w:rsidRPr="00F32C2C">
              <w:t>2.</w:t>
            </w:r>
            <w:r w:rsidR="00270872">
              <w:t xml:space="preserve"> </w:t>
            </w:r>
            <w:r w:rsidRPr="00F32C2C">
              <w:t xml:space="preserve">Identify physical/ Human/ Environmental geography </w:t>
            </w:r>
          </w:p>
          <w:p w14:paraId="1935766F" w14:textId="5051721C" w:rsidR="00E527B0" w:rsidRPr="00F32C2C" w:rsidRDefault="00E527B0" w:rsidP="00E527B0">
            <w:r w:rsidRPr="00F32C2C">
              <w:t>3.</w:t>
            </w:r>
            <w:r w:rsidR="00270872">
              <w:t xml:space="preserve"> </w:t>
            </w:r>
            <w:r w:rsidRPr="00F32C2C">
              <w:t>Latitude and Longitude</w:t>
            </w:r>
          </w:p>
          <w:p w14:paraId="330D4AE1" w14:textId="77777777" w:rsidR="00E527B0" w:rsidRDefault="00E527B0" w:rsidP="00E527B0"/>
          <w:p w14:paraId="2F9631B7" w14:textId="69BB962E" w:rsidR="00E527B0" w:rsidRPr="00F32C2C" w:rsidRDefault="00A4690B" w:rsidP="00E527B0">
            <w:r w:rsidRPr="00213D9E">
              <w:rPr>
                <w:b/>
                <w:bCs/>
                <w:u w:val="single"/>
              </w:rPr>
              <w:t>Depth</w:t>
            </w:r>
            <w:r>
              <w:t xml:space="preserve"> </w:t>
            </w:r>
            <w:r w:rsidRPr="00213D9E">
              <w:rPr>
                <w:b/>
                <w:bCs/>
                <w:u w:val="single"/>
              </w:rPr>
              <w:t>knowledge</w:t>
            </w:r>
            <w:r>
              <w:t>:</w:t>
            </w:r>
          </w:p>
          <w:p w14:paraId="2FFDF50D" w14:textId="357C95C6" w:rsidR="00E527B0" w:rsidRPr="00F32C2C" w:rsidRDefault="00E527B0" w:rsidP="00E527B0">
            <w:r w:rsidRPr="00F32C2C">
              <w:t>1.</w:t>
            </w:r>
            <w:r w:rsidR="00270872">
              <w:t xml:space="preserve"> </w:t>
            </w:r>
            <w:r w:rsidRPr="00F32C2C">
              <w:t xml:space="preserve">Map symbols </w:t>
            </w:r>
          </w:p>
          <w:p w14:paraId="3CAEB6B6" w14:textId="6BE7D3DA" w:rsidR="00E527B0" w:rsidRPr="00F32C2C" w:rsidRDefault="00E527B0" w:rsidP="00E527B0">
            <w:r w:rsidRPr="00F32C2C">
              <w:t>2.</w:t>
            </w:r>
            <w:r w:rsidR="00270872">
              <w:t xml:space="preserve"> </w:t>
            </w:r>
            <w:r w:rsidRPr="00F32C2C">
              <w:t xml:space="preserve">OS maps </w:t>
            </w:r>
          </w:p>
          <w:p w14:paraId="15A4266E" w14:textId="09DBFE8A" w:rsidR="00E527B0" w:rsidRPr="00F32C2C" w:rsidRDefault="00E527B0" w:rsidP="00E527B0">
            <w:r w:rsidRPr="00F32C2C">
              <w:t>3.</w:t>
            </w:r>
            <w:r w:rsidR="00270872">
              <w:t xml:space="preserve"> </w:t>
            </w:r>
            <w:r w:rsidRPr="00F32C2C">
              <w:t>Contours</w:t>
            </w:r>
          </w:p>
          <w:p w14:paraId="55631A48" w14:textId="14F37CF5" w:rsidR="00E527B0" w:rsidRPr="00F32C2C" w:rsidRDefault="00E527B0" w:rsidP="00E527B0">
            <w:r w:rsidRPr="00F32C2C">
              <w:t>4.</w:t>
            </w:r>
            <w:r w:rsidR="00270872">
              <w:t xml:space="preserve"> </w:t>
            </w:r>
            <w:r w:rsidRPr="00F32C2C">
              <w:t>Scale</w:t>
            </w:r>
          </w:p>
          <w:p w14:paraId="55F43191" w14:textId="77777777" w:rsidR="00E527B0" w:rsidRPr="00F32C2C" w:rsidRDefault="00E527B0" w:rsidP="00E527B0">
            <w:r w:rsidRPr="00F32C2C">
              <w:t>Core skills to be taught and applied in this topic:</w:t>
            </w:r>
          </w:p>
          <w:p w14:paraId="141E79B8" w14:textId="77777777" w:rsidR="00E527B0" w:rsidRDefault="00E527B0" w:rsidP="00E527B0"/>
          <w:p w14:paraId="0D849EF5" w14:textId="34F6F7A8" w:rsidR="00F27AFB" w:rsidRPr="00F32C2C" w:rsidRDefault="00213D9E" w:rsidP="00E527B0">
            <w:r w:rsidRPr="00213D9E">
              <w:rPr>
                <w:b/>
                <w:bCs/>
                <w:u w:val="single"/>
              </w:rPr>
              <w:t>Core</w:t>
            </w:r>
            <w:r>
              <w:t xml:space="preserve"> </w:t>
            </w:r>
            <w:r w:rsidRPr="00213D9E">
              <w:rPr>
                <w:b/>
                <w:bCs/>
                <w:u w:val="single"/>
              </w:rPr>
              <w:t>Skills</w:t>
            </w:r>
          </w:p>
          <w:p w14:paraId="70304CDA" w14:textId="0F5B5242" w:rsidR="00E527B0" w:rsidRPr="00F32C2C" w:rsidRDefault="00E527B0" w:rsidP="00E527B0">
            <w:r w:rsidRPr="00F32C2C">
              <w:t>1.</w:t>
            </w:r>
            <w:r w:rsidR="00270872">
              <w:t xml:space="preserve"> </w:t>
            </w:r>
            <w:r w:rsidRPr="00F32C2C">
              <w:t>Grid references (4 and 6 figures</w:t>
            </w:r>
          </w:p>
          <w:p w14:paraId="08012C34" w14:textId="77087925" w:rsidR="00E527B0" w:rsidRPr="00F32C2C" w:rsidRDefault="00E527B0" w:rsidP="00E527B0">
            <w:r w:rsidRPr="00F32C2C">
              <w:t>2.</w:t>
            </w:r>
            <w:r w:rsidR="00270872">
              <w:t xml:space="preserve"> </w:t>
            </w:r>
            <w:r w:rsidRPr="00F32C2C">
              <w:t>Compass directions (8 point)</w:t>
            </w:r>
          </w:p>
          <w:p w14:paraId="462EBA2F" w14:textId="77777777" w:rsidR="00533401" w:rsidRPr="00F32C2C" w:rsidRDefault="00533401" w:rsidP="00533401"/>
        </w:tc>
        <w:tc>
          <w:tcPr>
            <w:tcW w:w="1858" w:type="dxa"/>
          </w:tcPr>
          <w:p w14:paraId="541FC581" w14:textId="59606867" w:rsidR="00E33636" w:rsidRPr="00213D9E" w:rsidRDefault="00E33636" w:rsidP="00F27AFB">
            <w:pPr>
              <w:rPr>
                <w:b/>
                <w:bCs/>
                <w:u w:val="single"/>
              </w:rPr>
            </w:pPr>
            <w:r w:rsidRPr="00213D9E">
              <w:rPr>
                <w:b/>
                <w:bCs/>
                <w:u w:val="single"/>
              </w:rPr>
              <w:t>Aim</w:t>
            </w:r>
          </w:p>
          <w:p w14:paraId="3713E1BE" w14:textId="2905872E" w:rsidR="00F27AFB" w:rsidRPr="00F27AFB" w:rsidRDefault="00F27AFB" w:rsidP="00F27AFB">
            <w:r w:rsidRPr="00F27AFB">
              <w:t xml:space="preserve">Explore the human and physical Geography of the UK. </w:t>
            </w:r>
          </w:p>
          <w:p w14:paraId="10C80D78" w14:textId="77777777" w:rsidR="00F27AFB" w:rsidRPr="00F27AFB" w:rsidRDefault="00F27AFB" w:rsidP="00F27AFB">
            <w:r w:rsidRPr="00F27AFB">
              <w:t xml:space="preserve">  </w:t>
            </w:r>
          </w:p>
          <w:p w14:paraId="65B96718" w14:textId="77777777" w:rsidR="00F27AFB" w:rsidRPr="00F27AFB" w:rsidRDefault="00F27AFB" w:rsidP="00F27AFB">
            <w:r w:rsidRPr="00F27AFB">
              <w:t>The UK</w:t>
            </w:r>
          </w:p>
          <w:p w14:paraId="14B4EDE5" w14:textId="1935CD3C" w:rsidR="00F27AFB" w:rsidRPr="00F27AFB" w:rsidRDefault="00E33636" w:rsidP="00F27AFB">
            <w:r w:rsidRPr="00213D9E">
              <w:rPr>
                <w:b/>
                <w:bCs/>
                <w:u w:val="single"/>
              </w:rPr>
              <w:t>Core</w:t>
            </w:r>
            <w:r>
              <w:t xml:space="preserve"> </w:t>
            </w:r>
            <w:r w:rsidRPr="00213D9E">
              <w:rPr>
                <w:b/>
                <w:bCs/>
                <w:u w:val="single"/>
              </w:rPr>
              <w:t>knowledge</w:t>
            </w:r>
            <w:r>
              <w:t>:</w:t>
            </w:r>
          </w:p>
          <w:p w14:paraId="7C172C6D" w14:textId="77777777" w:rsidR="00F27AFB" w:rsidRPr="00F27AFB" w:rsidRDefault="00F27AFB" w:rsidP="00F27AFB">
            <w:r w:rsidRPr="00F27AFB">
              <w:t>1.</w:t>
            </w:r>
            <w:r w:rsidRPr="00F27AFB">
              <w:tab/>
              <w:t>To understand what ‘Urbanisation’ is and how this links to migration</w:t>
            </w:r>
          </w:p>
          <w:p w14:paraId="20104151" w14:textId="7ABF6B10" w:rsidR="00F27AFB" w:rsidRPr="00F27AFB" w:rsidRDefault="00F27AFB" w:rsidP="00F27AFB">
            <w:r w:rsidRPr="00F27AFB">
              <w:t>2.</w:t>
            </w:r>
            <w:r w:rsidR="00274E47">
              <w:t xml:space="preserve"> </w:t>
            </w:r>
            <w:r w:rsidRPr="00F27AFB">
              <w:t xml:space="preserve">Consider why people migrate to different settlements exploring push and pull factors </w:t>
            </w:r>
          </w:p>
          <w:p w14:paraId="2AA693AC" w14:textId="1744F478" w:rsidR="00F27AFB" w:rsidRPr="00F27AFB" w:rsidRDefault="00F27AFB" w:rsidP="00F27AFB">
            <w:r w:rsidRPr="00F27AFB">
              <w:t>3.</w:t>
            </w:r>
            <w:r w:rsidR="00274E47">
              <w:t xml:space="preserve"> </w:t>
            </w:r>
            <w:r w:rsidRPr="00F27AFB">
              <w:t>To know the key economic activities focusing on primary, secondary and tertiary industries and how these differ</w:t>
            </w:r>
          </w:p>
          <w:p w14:paraId="537BFFC1" w14:textId="77777777" w:rsidR="00F27AFB" w:rsidRPr="00F27AFB" w:rsidRDefault="00F27AFB" w:rsidP="00F27AFB"/>
          <w:p w14:paraId="570F79E3" w14:textId="2D382A6B" w:rsidR="00F27AFB" w:rsidRPr="00F27AFB" w:rsidRDefault="00E33636" w:rsidP="00F27AFB">
            <w:r w:rsidRPr="00213D9E">
              <w:rPr>
                <w:b/>
                <w:bCs/>
                <w:u w:val="single"/>
              </w:rPr>
              <w:t>Depth</w:t>
            </w:r>
            <w:r>
              <w:t xml:space="preserve"> </w:t>
            </w:r>
            <w:r w:rsidRPr="00213D9E">
              <w:rPr>
                <w:b/>
                <w:bCs/>
                <w:u w:val="single"/>
              </w:rPr>
              <w:t>Knowledge</w:t>
            </w:r>
            <w:r w:rsidR="00F27AFB" w:rsidRPr="00F27AFB">
              <w:t>:</w:t>
            </w:r>
          </w:p>
          <w:p w14:paraId="07C3CD17" w14:textId="5EC00F21" w:rsidR="00F27AFB" w:rsidRPr="00F27AFB" w:rsidRDefault="00F27AFB" w:rsidP="00F27AFB">
            <w:r w:rsidRPr="00F27AFB">
              <w:t>1.Settlements and hierarchy, e.g. City, town, village and hamlet</w:t>
            </w:r>
          </w:p>
          <w:p w14:paraId="7D9F93BD" w14:textId="0911510A" w:rsidR="00F27AFB" w:rsidRPr="00F27AFB" w:rsidRDefault="00F27AFB" w:rsidP="00F27AFB">
            <w:r w:rsidRPr="00F27AFB">
              <w:t>2.Settlement distribution (patterns) e.g. ’clustered’ and ‘linear’ settlements</w:t>
            </w:r>
          </w:p>
          <w:p w14:paraId="6DF3B630" w14:textId="785E9D42" w:rsidR="00F27AFB" w:rsidRPr="00F27AFB" w:rsidRDefault="00F27AFB" w:rsidP="00F27AFB">
            <w:r w:rsidRPr="00F27AFB">
              <w:t xml:space="preserve">3.Reasons for growth of settlements e.g. site features e.g. close to water supply, fertile soils etc. </w:t>
            </w:r>
          </w:p>
          <w:p w14:paraId="39A14B72" w14:textId="60C3E8C2" w:rsidR="00F27AFB" w:rsidRPr="00F27AFB" w:rsidRDefault="00F27AFB" w:rsidP="00F27AFB">
            <w:r w:rsidRPr="00F27AFB">
              <w:lastRenderedPageBreak/>
              <w:t>4.Enquiry into economic activity/(</w:t>
            </w:r>
            <w:proofErr w:type="spellStart"/>
            <w:r w:rsidRPr="00F27AFB">
              <w:t>ies</w:t>
            </w:r>
            <w:proofErr w:type="spellEnd"/>
            <w:r w:rsidRPr="00F27AFB">
              <w:t>) in local area and how these have changed</w:t>
            </w:r>
          </w:p>
          <w:p w14:paraId="7BD81F90" w14:textId="77777777" w:rsidR="00F27AFB" w:rsidRPr="00F27AFB" w:rsidRDefault="00F27AFB" w:rsidP="00F27AFB"/>
          <w:p w14:paraId="2D3FDEA2" w14:textId="77777777" w:rsidR="00F27AFB" w:rsidRPr="00F27AFB" w:rsidRDefault="00F27AFB" w:rsidP="00F27AFB">
            <w:r w:rsidRPr="00213D9E">
              <w:rPr>
                <w:b/>
                <w:bCs/>
                <w:u w:val="single"/>
              </w:rPr>
              <w:t>Core</w:t>
            </w:r>
            <w:r w:rsidRPr="00F27AFB">
              <w:t xml:space="preserve"> </w:t>
            </w:r>
            <w:r w:rsidRPr="00213D9E">
              <w:rPr>
                <w:b/>
                <w:bCs/>
                <w:u w:val="single"/>
              </w:rPr>
              <w:t>skills</w:t>
            </w:r>
            <w:r w:rsidRPr="00F27AFB">
              <w:t xml:space="preserve"> to be taught and applied in this topic:</w:t>
            </w:r>
          </w:p>
          <w:p w14:paraId="064CC87E" w14:textId="66DC5471" w:rsidR="00F27AFB" w:rsidRPr="00F27AFB" w:rsidRDefault="00F27AFB" w:rsidP="00F27AFB">
            <w:r w:rsidRPr="00F27AFB">
              <w:t>1.</w:t>
            </w:r>
            <w:r w:rsidR="00E33636">
              <w:t xml:space="preserve"> </w:t>
            </w:r>
            <w:r w:rsidRPr="00F27AFB">
              <w:t>Completion and analysis of a line graph. Analysis to include main trend, example and an anomaly (T.E.A approach)</w:t>
            </w:r>
          </w:p>
          <w:p w14:paraId="09A96F80" w14:textId="7A64D07B" w:rsidR="00533401" w:rsidRPr="00F27AFB" w:rsidRDefault="00F27AFB" w:rsidP="00F27AFB">
            <w:r w:rsidRPr="00F27AFB">
              <w:t>2.</w:t>
            </w:r>
            <w:r w:rsidR="00E33636">
              <w:t xml:space="preserve"> </w:t>
            </w:r>
            <w:r w:rsidRPr="00F27AFB">
              <w:t>Analysis of a photograph – to be able to make inferences from a photo and to apply knowledge of concept e.g.  push and pull factors or economic activities.</w:t>
            </w:r>
          </w:p>
        </w:tc>
        <w:tc>
          <w:tcPr>
            <w:tcW w:w="553" w:type="dxa"/>
            <w:vMerge/>
          </w:tcPr>
          <w:p w14:paraId="44272D7C" w14:textId="77777777" w:rsidR="00533401" w:rsidRDefault="00533401" w:rsidP="00533401">
            <w:pPr>
              <w:rPr>
                <w:b/>
                <w:bCs/>
                <w:u w:val="single"/>
              </w:rPr>
            </w:pPr>
          </w:p>
        </w:tc>
        <w:tc>
          <w:tcPr>
            <w:tcW w:w="2982" w:type="dxa"/>
          </w:tcPr>
          <w:p w14:paraId="24E5FE9E" w14:textId="1466CF70" w:rsidR="0099713C" w:rsidRPr="00213D9E" w:rsidRDefault="0099713C" w:rsidP="0099713C">
            <w:pPr>
              <w:rPr>
                <w:b/>
                <w:bCs/>
                <w:u w:val="single"/>
              </w:rPr>
            </w:pPr>
            <w:r w:rsidRPr="00213D9E">
              <w:rPr>
                <w:b/>
                <w:bCs/>
                <w:u w:val="single"/>
              </w:rPr>
              <w:t>Aim</w:t>
            </w:r>
          </w:p>
          <w:p w14:paraId="623F4237" w14:textId="00284B86" w:rsidR="0099713C" w:rsidRPr="0099713C" w:rsidRDefault="0099713C" w:rsidP="0099713C">
            <w:r w:rsidRPr="0099713C">
              <w:t xml:space="preserve">Be able to understand the importance of natural resources. </w:t>
            </w:r>
          </w:p>
          <w:p w14:paraId="2F4DF5FD" w14:textId="77777777" w:rsidR="004538BA" w:rsidRPr="0099713C" w:rsidRDefault="004538BA" w:rsidP="0099713C"/>
          <w:p w14:paraId="2D44C1AE" w14:textId="77777777" w:rsidR="0099713C" w:rsidRPr="0099713C" w:rsidRDefault="0099713C" w:rsidP="0099713C">
            <w:r w:rsidRPr="0099713C">
              <w:t>Is Earth running out of natural resources?</w:t>
            </w:r>
          </w:p>
          <w:p w14:paraId="41C6FFB6" w14:textId="50DB728A" w:rsidR="0099713C" w:rsidRPr="0099713C" w:rsidRDefault="0099713C" w:rsidP="0099713C">
            <w:r w:rsidRPr="00213D9E">
              <w:rPr>
                <w:b/>
                <w:bCs/>
                <w:u w:val="single"/>
              </w:rPr>
              <w:t>Core</w:t>
            </w:r>
            <w:r w:rsidRPr="0099713C">
              <w:t xml:space="preserve"> </w:t>
            </w:r>
            <w:r w:rsidR="004538BA" w:rsidRPr="00213D9E">
              <w:rPr>
                <w:b/>
                <w:bCs/>
                <w:u w:val="single"/>
              </w:rPr>
              <w:t>Knowledge</w:t>
            </w:r>
            <w:r w:rsidR="004538BA">
              <w:t>:</w:t>
            </w:r>
          </w:p>
          <w:p w14:paraId="0A4CB83F" w14:textId="77777777" w:rsidR="0099713C" w:rsidRPr="0099713C" w:rsidRDefault="0099713C" w:rsidP="0099713C">
            <w:r w:rsidRPr="0099713C">
              <w:t>1.</w:t>
            </w:r>
            <w:r w:rsidRPr="0099713C">
              <w:tab/>
              <w:t>To understand the key characteristics of sedimentary, igneous and metamorphic rock types, and how they form</w:t>
            </w:r>
          </w:p>
          <w:p w14:paraId="3C44F52B" w14:textId="2E1885A1" w:rsidR="0099713C" w:rsidRPr="0099713C" w:rsidRDefault="0099713C" w:rsidP="0099713C">
            <w:r w:rsidRPr="0099713C">
              <w:t>2.</w:t>
            </w:r>
            <w:r w:rsidR="00274E47">
              <w:t xml:space="preserve"> </w:t>
            </w:r>
            <w:r w:rsidRPr="0099713C">
              <w:t>To be able to explain the difference between a non-renewable and renewable resource</w:t>
            </w:r>
          </w:p>
          <w:p w14:paraId="3C7E59DF" w14:textId="4149EE3C" w:rsidR="0099713C" w:rsidRPr="0099713C" w:rsidRDefault="0099713C" w:rsidP="0099713C">
            <w:r w:rsidRPr="0099713C">
              <w:t>3.</w:t>
            </w:r>
            <w:r w:rsidR="00274E47">
              <w:t xml:space="preserve"> </w:t>
            </w:r>
            <w:r w:rsidRPr="0099713C">
              <w:t>To evaluate and analyse the advantages and disadvantages of both non-renewable and renewable resources</w:t>
            </w:r>
          </w:p>
          <w:p w14:paraId="564AA563" w14:textId="77777777" w:rsidR="0099713C" w:rsidRPr="0099713C" w:rsidRDefault="0099713C" w:rsidP="0099713C"/>
          <w:p w14:paraId="08B7BDF4" w14:textId="7CE944A2" w:rsidR="0099713C" w:rsidRPr="0099713C" w:rsidRDefault="004538BA" w:rsidP="0099713C">
            <w:r w:rsidRPr="00213D9E">
              <w:rPr>
                <w:b/>
                <w:bCs/>
                <w:u w:val="single"/>
              </w:rPr>
              <w:t>Depth</w:t>
            </w:r>
            <w:r>
              <w:t xml:space="preserve"> </w:t>
            </w:r>
            <w:r w:rsidRPr="00213D9E">
              <w:rPr>
                <w:b/>
                <w:bCs/>
                <w:u w:val="single"/>
              </w:rPr>
              <w:t>knowledge</w:t>
            </w:r>
            <w:r>
              <w:t>:</w:t>
            </w:r>
          </w:p>
          <w:p w14:paraId="0BFEFE34" w14:textId="40A6DAF9" w:rsidR="0099713C" w:rsidRPr="0099713C" w:rsidRDefault="0099713C" w:rsidP="0099713C">
            <w:r w:rsidRPr="0099713C">
              <w:t>1.</w:t>
            </w:r>
            <w:r w:rsidR="00274E47">
              <w:t xml:space="preserve"> </w:t>
            </w:r>
            <w:r w:rsidRPr="0099713C">
              <w:t>Earth’s spheres – their characteristics and how they interlink</w:t>
            </w:r>
          </w:p>
          <w:p w14:paraId="506ACC15" w14:textId="060AC696" w:rsidR="0099713C" w:rsidRPr="0099713C" w:rsidRDefault="0099713C" w:rsidP="0099713C">
            <w:r w:rsidRPr="0099713C">
              <w:t>2.</w:t>
            </w:r>
            <w:r w:rsidR="00274E47">
              <w:t xml:space="preserve"> </w:t>
            </w:r>
            <w:r w:rsidRPr="0099713C">
              <w:t>What is weathering and how are different rock types affected by it</w:t>
            </w:r>
          </w:p>
          <w:p w14:paraId="2C242E80" w14:textId="1E8C90C6" w:rsidR="0099713C" w:rsidRPr="0099713C" w:rsidRDefault="0099713C" w:rsidP="0099713C">
            <w:r w:rsidRPr="0099713C">
              <w:t>3.</w:t>
            </w:r>
            <w:r w:rsidR="00274E47">
              <w:t xml:space="preserve"> </w:t>
            </w:r>
            <w:r w:rsidRPr="0099713C">
              <w:t>Local Context – explore the usefulness and importance of rocks to the local area</w:t>
            </w:r>
          </w:p>
          <w:p w14:paraId="0318BB6C" w14:textId="788F8032" w:rsidR="0099713C" w:rsidRPr="0099713C" w:rsidRDefault="0099713C" w:rsidP="0099713C">
            <w:r w:rsidRPr="0099713C">
              <w:t>4.</w:t>
            </w:r>
            <w:r w:rsidR="00274E47">
              <w:t xml:space="preserve"> </w:t>
            </w:r>
            <w:r w:rsidRPr="0099713C">
              <w:t>Why are TRFs being deforested for their raw materials?</w:t>
            </w:r>
          </w:p>
          <w:p w14:paraId="66DAC652" w14:textId="77777777" w:rsidR="0099713C" w:rsidRPr="0099713C" w:rsidRDefault="0099713C" w:rsidP="0099713C"/>
          <w:p w14:paraId="71F71872" w14:textId="77777777" w:rsidR="0099713C" w:rsidRPr="0099713C" w:rsidRDefault="0099713C" w:rsidP="0099713C">
            <w:r w:rsidRPr="00213D9E">
              <w:rPr>
                <w:b/>
                <w:bCs/>
                <w:u w:val="single"/>
              </w:rPr>
              <w:t>Core</w:t>
            </w:r>
            <w:r w:rsidRPr="0099713C">
              <w:t xml:space="preserve"> </w:t>
            </w:r>
            <w:r w:rsidRPr="00213D9E">
              <w:rPr>
                <w:b/>
                <w:bCs/>
                <w:u w:val="single"/>
              </w:rPr>
              <w:t>skills</w:t>
            </w:r>
            <w:r w:rsidRPr="0099713C">
              <w:t xml:space="preserve"> to be taught and applied in this topic:</w:t>
            </w:r>
          </w:p>
          <w:p w14:paraId="2F71CA65" w14:textId="3B205B50" w:rsidR="0099713C" w:rsidRPr="0099713C" w:rsidRDefault="0099713C" w:rsidP="0099713C">
            <w:r w:rsidRPr="0099713C">
              <w:t>1.</w:t>
            </w:r>
            <w:r w:rsidR="00274E47">
              <w:t xml:space="preserve"> </w:t>
            </w:r>
            <w:r w:rsidRPr="0099713C">
              <w:t xml:space="preserve"> Compare and contrast the advantages and disadvantages of non-renewable and renewable resources</w:t>
            </w:r>
          </w:p>
          <w:p w14:paraId="3B6E5DA2" w14:textId="58AF13A8" w:rsidR="0099713C" w:rsidRPr="0099713C" w:rsidRDefault="0099713C" w:rsidP="0099713C">
            <w:r w:rsidRPr="0099713C">
              <w:t>2.</w:t>
            </w:r>
            <w:r w:rsidR="00274E47">
              <w:t xml:space="preserve"> </w:t>
            </w:r>
            <w:r w:rsidRPr="0099713C">
              <w:t>Explain the formation of either sedimentary, igneous or metamorphic rock types</w:t>
            </w:r>
          </w:p>
          <w:p w14:paraId="2E08B96D" w14:textId="140ADAA2" w:rsidR="00533401" w:rsidRPr="0099713C" w:rsidRDefault="0099713C" w:rsidP="0099713C">
            <w:r w:rsidRPr="0099713C">
              <w:t xml:space="preserve">Natural resources, raw materials, renewable resources, non-renewable resources, fossil fuels, coal, oil, </w:t>
            </w:r>
            <w:r w:rsidRPr="0099713C">
              <w:lastRenderedPageBreak/>
              <w:t>natural-gas, atmosphere, hydrosphere, lithosphere, biosphere, rocks, sedimentary, igneous, metamorphic, weathering, durability, resistance, soils, clay, sandy, loam, hydrology, water cycle, power stations, electricity sustainability, wind, solar, tidal, biomass, nuclear, advantages, disadvantages.</w:t>
            </w:r>
          </w:p>
        </w:tc>
        <w:tc>
          <w:tcPr>
            <w:tcW w:w="1821" w:type="dxa"/>
          </w:tcPr>
          <w:p w14:paraId="2895E12E" w14:textId="77777777" w:rsidR="00213D9E" w:rsidRDefault="00213D9E" w:rsidP="0048348F">
            <w:r w:rsidRPr="00213D9E">
              <w:rPr>
                <w:b/>
                <w:bCs/>
                <w:u w:val="single"/>
              </w:rPr>
              <w:lastRenderedPageBreak/>
              <w:t>Aim</w:t>
            </w:r>
            <w:r>
              <w:t>:</w:t>
            </w:r>
          </w:p>
          <w:p w14:paraId="11D64E74" w14:textId="2892F38B" w:rsidR="0048348F" w:rsidRPr="0048348F" w:rsidRDefault="0048348F" w:rsidP="0048348F">
            <w:r w:rsidRPr="0048348F">
              <w:t>Be able to understand weather and climate patterns in the UK.</w:t>
            </w:r>
          </w:p>
          <w:p w14:paraId="658C7C8C" w14:textId="77777777" w:rsidR="0048348F" w:rsidRPr="0048348F" w:rsidRDefault="0048348F" w:rsidP="0048348F"/>
          <w:p w14:paraId="599300D7" w14:textId="77777777" w:rsidR="0048348F" w:rsidRPr="0048348F" w:rsidRDefault="0048348F" w:rsidP="0048348F">
            <w:r w:rsidRPr="0048348F">
              <w:t>Weather and Climate</w:t>
            </w:r>
          </w:p>
          <w:p w14:paraId="77942D37" w14:textId="17C37072" w:rsidR="0048348F" w:rsidRPr="0048348F" w:rsidRDefault="00213D9E" w:rsidP="0048348F">
            <w:r w:rsidRPr="00213D9E">
              <w:rPr>
                <w:b/>
                <w:bCs/>
                <w:u w:val="single"/>
              </w:rPr>
              <w:t>Core</w:t>
            </w:r>
            <w:r>
              <w:t xml:space="preserve"> </w:t>
            </w:r>
            <w:r w:rsidRPr="00213D9E">
              <w:rPr>
                <w:b/>
                <w:bCs/>
                <w:u w:val="single"/>
              </w:rPr>
              <w:t>Knowledge</w:t>
            </w:r>
            <w:r>
              <w:t>:</w:t>
            </w:r>
          </w:p>
          <w:p w14:paraId="0A979384" w14:textId="77777777" w:rsidR="0048348F" w:rsidRPr="0048348F" w:rsidRDefault="0048348F" w:rsidP="0048348F"/>
          <w:p w14:paraId="7402DE3B" w14:textId="14A891F5" w:rsidR="0048348F" w:rsidRPr="0048348F" w:rsidRDefault="0048348F" w:rsidP="0048348F">
            <w:r w:rsidRPr="0048348F">
              <w:t>1.</w:t>
            </w:r>
            <w:r w:rsidR="00274E47">
              <w:t xml:space="preserve"> </w:t>
            </w:r>
            <w:r w:rsidRPr="0048348F">
              <w:t>UK weather and climate patterns (summer / winter temperatures, rainfall map).</w:t>
            </w:r>
          </w:p>
          <w:p w14:paraId="2D146EE0" w14:textId="4C27C64B" w:rsidR="0048348F" w:rsidRPr="0048348F" w:rsidRDefault="0048348F" w:rsidP="0048348F">
            <w:r w:rsidRPr="0048348F">
              <w:t>2.</w:t>
            </w:r>
            <w:r w:rsidR="00274E47">
              <w:t xml:space="preserve"> </w:t>
            </w:r>
            <w:r w:rsidRPr="0048348F">
              <w:t>Factors affecting weather (at least 3) (e.g. latitude, altitude, distance from sea, aspect, etc.)</w:t>
            </w:r>
          </w:p>
          <w:p w14:paraId="03EE6185" w14:textId="692FC853" w:rsidR="0048348F" w:rsidRPr="0048348F" w:rsidRDefault="0048348F" w:rsidP="0048348F">
            <w:r w:rsidRPr="0048348F">
              <w:t>3.</w:t>
            </w:r>
            <w:r w:rsidR="00274E47">
              <w:t xml:space="preserve"> </w:t>
            </w:r>
            <w:r w:rsidRPr="0048348F">
              <w:t>Extreme weather in UK.</w:t>
            </w:r>
          </w:p>
          <w:p w14:paraId="6B1FCC22" w14:textId="77777777" w:rsidR="0048348F" w:rsidRPr="0048348F" w:rsidRDefault="0048348F" w:rsidP="0048348F"/>
          <w:p w14:paraId="3DE7239F" w14:textId="0A5847CD" w:rsidR="0048348F" w:rsidRPr="0048348F" w:rsidRDefault="00213D9E" w:rsidP="0048348F">
            <w:r w:rsidRPr="00213D9E">
              <w:rPr>
                <w:b/>
                <w:bCs/>
                <w:u w:val="single"/>
              </w:rPr>
              <w:t>Depth</w:t>
            </w:r>
            <w:r>
              <w:t xml:space="preserve"> </w:t>
            </w:r>
            <w:r w:rsidRPr="00213D9E">
              <w:rPr>
                <w:b/>
                <w:bCs/>
                <w:u w:val="single"/>
              </w:rPr>
              <w:t>Knowledge</w:t>
            </w:r>
          </w:p>
          <w:p w14:paraId="674E5A8F" w14:textId="77777777" w:rsidR="0048348F" w:rsidRPr="0048348F" w:rsidRDefault="0048348F" w:rsidP="0048348F"/>
          <w:p w14:paraId="43F50AF2" w14:textId="177781CC" w:rsidR="0048348F" w:rsidRPr="0048348F" w:rsidRDefault="0048348F" w:rsidP="0048348F">
            <w:r w:rsidRPr="0048348F">
              <w:t>1.</w:t>
            </w:r>
            <w:r w:rsidR="00274E47">
              <w:t xml:space="preserve"> </w:t>
            </w:r>
            <w:r w:rsidRPr="0048348F">
              <w:t>Difference between ‘weather’ and ‘climate’.</w:t>
            </w:r>
          </w:p>
          <w:p w14:paraId="2AB1CE71" w14:textId="4D8EDEF7" w:rsidR="0048348F" w:rsidRPr="0048348F" w:rsidRDefault="0048348F" w:rsidP="0048348F">
            <w:r w:rsidRPr="0048348F">
              <w:t>2.</w:t>
            </w:r>
            <w:r w:rsidR="00274E47">
              <w:t xml:space="preserve"> </w:t>
            </w:r>
            <w:r w:rsidRPr="0048348F">
              <w:t>How weather is measured and ways to record / present this data.</w:t>
            </w:r>
          </w:p>
          <w:p w14:paraId="02498771" w14:textId="64E6A0C9" w:rsidR="0048348F" w:rsidRPr="0048348F" w:rsidRDefault="0048348F" w:rsidP="0048348F">
            <w:r w:rsidRPr="0048348F">
              <w:t>3.</w:t>
            </w:r>
            <w:r w:rsidR="00274E47">
              <w:t xml:space="preserve"> </w:t>
            </w:r>
            <w:r w:rsidRPr="0048348F">
              <w:t>How clouds / rain form (water cycle).</w:t>
            </w:r>
          </w:p>
          <w:p w14:paraId="59DDAAFA" w14:textId="2DC98564" w:rsidR="0048348F" w:rsidRPr="0048348F" w:rsidRDefault="0048348F" w:rsidP="0048348F">
            <w:r w:rsidRPr="0048348F">
              <w:t>4.</w:t>
            </w:r>
            <w:r w:rsidR="00274E47">
              <w:t xml:space="preserve"> </w:t>
            </w:r>
            <w:r w:rsidRPr="0048348F">
              <w:t>Types of rainfall: relief, convectional and frontal.</w:t>
            </w:r>
          </w:p>
          <w:p w14:paraId="27F52A1E" w14:textId="08399282" w:rsidR="0048348F" w:rsidRPr="0048348F" w:rsidRDefault="0048348F" w:rsidP="0048348F">
            <w:r w:rsidRPr="0048348F">
              <w:t>5.</w:t>
            </w:r>
            <w:r w:rsidR="00274E47">
              <w:t xml:space="preserve"> </w:t>
            </w:r>
            <w:r w:rsidRPr="0048348F">
              <w:t>Climate zones around the globe.</w:t>
            </w:r>
          </w:p>
          <w:p w14:paraId="035D7D98" w14:textId="210BDEAB" w:rsidR="0048348F" w:rsidRPr="0048348F" w:rsidRDefault="0048348F" w:rsidP="0048348F">
            <w:r w:rsidRPr="0048348F">
              <w:t>6.</w:t>
            </w:r>
            <w:r w:rsidR="00274E47">
              <w:t xml:space="preserve"> </w:t>
            </w:r>
            <w:r w:rsidRPr="0048348F">
              <w:t xml:space="preserve">How UK’s air masses </w:t>
            </w:r>
            <w:r w:rsidRPr="0048348F">
              <w:lastRenderedPageBreak/>
              <w:t>influencing our weather.</w:t>
            </w:r>
          </w:p>
          <w:p w14:paraId="34A7E8A4" w14:textId="77777777" w:rsidR="0048348F" w:rsidRPr="0048348F" w:rsidRDefault="0048348F" w:rsidP="0048348F"/>
          <w:p w14:paraId="2894ACCD" w14:textId="77777777" w:rsidR="0048348F" w:rsidRPr="0048348F" w:rsidRDefault="0048348F" w:rsidP="0048348F">
            <w:r w:rsidRPr="00213D9E">
              <w:rPr>
                <w:b/>
                <w:bCs/>
                <w:u w:val="single"/>
              </w:rPr>
              <w:t>Core</w:t>
            </w:r>
            <w:r w:rsidRPr="0048348F">
              <w:t xml:space="preserve"> </w:t>
            </w:r>
            <w:r w:rsidRPr="00213D9E">
              <w:rPr>
                <w:b/>
                <w:bCs/>
                <w:u w:val="single"/>
              </w:rPr>
              <w:t>skills</w:t>
            </w:r>
            <w:r w:rsidRPr="0048348F">
              <w:t xml:space="preserve"> to be taught and applied in this topic:</w:t>
            </w:r>
          </w:p>
          <w:p w14:paraId="6AB60A6A" w14:textId="77777777" w:rsidR="0048348F" w:rsidRPr="0048348F" w:rsidRDefault="0048348F" w:rsidP="0048348F"/>
          <w:p w14:paraId="64BA6B75" w14:textId="50CC122F" w:rsidR="0048348F" w:rsidRPr="0048348F" w:rsidRDefault="0048348F" w:rsidP="0048348F">
            <w:r w:rsidRPr="0048348F">
              <w:t>1.</w:t>
            </w:r>
            <w:r w:rsidR="00213D9E">
              <w:t xml:space="preserve"> </w:t>
            </w:r>
            <w:r w:rsidRPr="0048348F">
              <w:t>Interpretation and presentation of climate graphs.</w:t>
            </w:r>
          </w:p>
          <w:p w14:paraId="5EB9575F" w14:textId="6B61742E" w:rsidR="0048348F" w:rsidRPr="0048348F" w:rsidRDefault="0048348F" w:rsidP="0048348F">
            <w:r w:rsidRPr="0048348F">
              <w:t>2.</w:t>
            </w:r>
            <w:r w:rsidR="00213D9E">
              <w:t xml:space="preserve"> </w:t>
            </w:r>
            <w:r w:rsidRPr="0048348F">
              <w:t>Interpretation of choropleth maps.</w:t>
            </w:r>
          </w:p>
          <w:p w14:paraId="180C6ED3" w14:textId="21D0A88F" w:rsidR="00C959A0" w:rsidRPr="0048348F" w:rsidRDefault="00C959A0" w:rsidP="00C959A0"/>
          <w:p w14:paraId="1FBE5A19" w14:textId="3C9E5030" w:rsidR="00533401" w:rsidRPr="0048348F" w:rsidRDefault="00533401" w:rsidP="0048348F"/>
        </w:tc>
        <w:tc>
          <w:tcPr>
            <w:tcW w:w="553" w:type="dxa"/>
            <w:vMerge/>
            <w:vAlign w:val="center"/>
          </w:tcPr>
          <w:p w14:paraId="64934034" w14:textId="77777777" w:rsidR="00533401" w:rsidRDefault="00533401" w:rsidP="00533401">
            <w:pPr>
              <w:jc w:val="center"/>
              <w:rPr>
                <w:b/>
                <w:bCs/>
                <w:u w:val="single"/>
              </w:rPr>
            </w:pPr>
          </w:p>
        </w:tc>
        <w:tc>
          <w:tcPr>
            <w:tcW w:w="1865" w:type="dxa"/>
          </w:tcPr>
          <w:p w14:paraId="37065165" w14:textId="0D643A8D" w:rsidR="00274E47" w:rsidRPr="00274E47" w:rsidRDefault="00274E47" w:rsidP="00274E47">
            <w:pPr>
              <w:rPr>
                <w:b/>
                <w:bCs/>
                <w:u w:val="single"/>
              </w:rPr>
            </w:pPr>
            <w:r w:rsidRPr="00274E47">
              <w:rPr>
                <w:b/>
                <w:bCs/>
                <w:u w:val="single"/>
              </w:rPr>
              <w:t>Aim</w:t>
            </w:r>
          </w:p>
          <w:p w14:paraId="5B4AC86A" w14:textId="5BC88795" w:rsidR="00274E47" w:rsidRPr="00274E47" w:rsidRDefault="00274E47" w:rsidP="00274E47">
            <w:r w:rsidRPr="00274E47">
              <w:t xml:space="preserve">Explore the human and physical Geography of Africa.  </w:t>
            </w:r>
          </w:p>
          <w:p w14:paraId="5EF7713C" w14:textId="77777777" w:rsidR="00274E47" w:rsidRPr="00274E47" w:rsidRDefault="00274E47" w:rsidP="00274E47"/>
          <w:p w14:paraId="55BFE5C2" w14:textId="77777777" w:rsidR="00274E47" w:rsidRPr="00274E47" w:rsidRDefault="00274E47" w:rsidP="00274E47">
            <w:r w:rsidRPr="00274E47">
              <w:t>Spotlight on Africa</w:t>
            </w:r>
          </w:p>
          <w:p w14:paraId="73F3A507" w14:textId="77777777" w:rsidR="00FC3EC5" w:rsidRDefault="00FC3EC5" w:rsidP="00274E47">
            <w:pPr>
              <w:rPr>
                <w:b/>
                <w:bCs/>
                <w:u w:val="single"/>
              </w:rPr>
            </w:pPr>
          </w:p>
          <w:p w14:paraId="3DDE30F2" w14:textId="1464A3FC" w:rsidR="00274E47" w:rsidRPr="00274E47" w:rsidRDefault="00274E47" w:rsidP="00274E47">
            <w:r w:rsidRPr="00274E47">
              <w:rPr>
                <w:b/>
                <w:bCs/>
                <w:u w:val="single"/>
              </w:rPr>
              <w:t>Core</w:t>
            </w:r>
            <w:r>
              <w:t xml:space="preserve"> </w:t>
            </w:r>
            <w:r w:rsidRPr="00274E47">
              <w:rPr>
                <w:b/>
                <w:bCs/>
                <w:u w:val="single"/>
              </w:rPr>
              <w:t>knowledge</w:t>
            </w:r>
            <w:r>
              <w:t xml:space="preserve">: </w:t>
            </w:r>
          </w:p>
          <w:p w14:paraId="10089C38" w14:textId="77777777" w:rsidR="00274E47" w:rsidRPr="00274E47" w:rsidRDefault="00274E47" w:rsidP="00274E47"/>
          <w:p w14:paraId="355DBDD4" w14:textId="6424C52B" w:rsidR="00274E47" w:rsidRPr="00274E47" w:rsidRDefault="00274E47" w:rsidP="00274E47">
            <w:r w:rsidRPr="00274E47">
              <w:t>1.</w:t>
            </w:r>
            <w:r>
              <w:t xml:space="preserve"> </w:t>
            </w:r>
            <w:r w:rsidRPr="00274E47">
              <w:t>Location, scale and diversity of Africa.</w:t>
            </w:r>
          </w:p>
          <w:p w14:paraId="68482B4E" w14:textId="28DDB843" w:rsidR="00274E47" w:rsidRPr="00274E47" w:rsidRDefault="00274E47" w:rsidP="00274E47">
            <w:r w:rsidRPr="00274E47">
              <w:t>2.</w:t>
            </w:r>
            <w:r>
              <w:t xml:space="preserve"> </w:t>
            </w:r>
            <w:r w:rsidRPr="00274E47">
              <w:t>Distribution of biomes of Africa (rainforests and deserts)</w:t>
            </w:r>
          </w:p>
          <w:p w14:paraId="33B23F81" w14:textId="6DB9E545" w:rsidR="00274E47" w:rsidRPr="00274E47" w:rsidRDefault="00274E47" w:rsidP="00274E47">
            <w:r w:rsidRPr="00274E47">
              <w:t>3.</w:t>
            </w:r>
            <w:r>
              <w:t xml:space="preserve"> </w:t>
            </w:r>
            <w:r w:rsidRPr="00274E47">
              <w:t>Urbanisation</w:t>
            </w:r>
          </w:p>
          <w:p w14:paraId="583B0E7B" w14:textId="535CF779" w:rsidR="00274E47" w:rsidRPr="00274E47" w:rsidRDefault="00274E47" w:rsidP="00274E47">
            <w:r w:rsidRPr="00274E47">
              <w:t>4.</w:t>
            </w:r>
            <w:r>
              <w:t xml:space="preserve"> </w:t>
            </w:r>
            <w:r w:rsidRPr="00274E47">
              <w:t>Inequality</w:t>
            </w:r>
          </w:p>
          <w:p w14:paraId="6CA75D9F" w14:textId="0C102970" w:rsidR="00274E47" w:rsidRPr="00274E47" w:rsidRDefault="00274E47" w:rsidP="00274E47">
            <w:r w:rsidRPr="00274E47">
              <w:t>5.</w:t>
            </w:r>
            <w:r>
              <w:t xml:space="preserve"> </w:t>
            </w:r>
            <w:r w:rsidRPr="00274E47">
              <w:t>Desertification</w:t>
            </w:r>
          </w:p>
          <w:p w14:paraId="6BBF8DE7" w14:textId="77777777" w:rsidR="00274E47" w:rsidRPr="00274E47" w:rsidRDefault="00274E47" w:rsidP="00274E47"/>
          <w:p w14:paraId="2EB3BB8C" w14:textId="77777777" w:rsidR="00274E47" w:rsidRPr="00274E47" w:rsidRDefault="00274E47" w:rsidP="00274E47"/>
          <w:p w14:paraId="1640903D" w14:textId="77777777" w:rsidR="00FC3EC5" w:rsidRPr="0048348F" w:rsidRDefault="00FC3EC5" w:rsidP="00FC3EC5">
            <w:r w:rsidRPr="00213D9E">
              <w:rPr>
                <w:b/>
                <w:bCs/>
                <w:u w:val="single"/>
              </w:rPr>
              <w:t>Depth</w:t>
            </w:r>
            <w:r>
              <w:t xml:space="preserve"> </w:t>
            </w:r>
            <w:r w:rsidRPr="00213D9E">
              <w:rPr>
                <w:b/>
                <w:bCs/>
                <w:u w:val="single"/>
              </w:rPr>
              <w:t>Knowledge</w:t>
            </w:r>
          </w:p>
          <w:p w14:paraId="5CC5FF52" w14:textId="7BCB9FF5" w:rsidR="00274E47" w:rsidRPr="00274E47" w:rsidRDefault="00274E47" w:rsidP="00274E47">
            <w:r w:rsidRPr="00274E47">
              <w:t>1.</w:t>
            </w:r>
            <w:r>
              <w:t xml:space="preserve"> </w:t>
            </w:r>
            <w:r w:rsidRPr="00274E47">
              <w:t>Exploitation of resources</w:t>
            </w:r>
          </w:p>
          <w:p w14:paraId="32E0C67B" w14:textId="65AF7217" w:rsidR="00274E47" w:rsidRPr="00274E47" w:rsidRDefault="00274E47" w:rsidP="00274E47">
            <w:r w:rsidRPr="00274E47">
              <w:t>2.</w:t>
            </w:r>
            <w:r>
              <w:t xml:space="preserve"> </w:t>
            </w:r>
            <w:r w:rsidRPr="00274E47">
              <w:t>Fair trade</w:t>
            </w:r>
          </w:p>
          <w:p w14:paraId="742B206A" w14:textId="0E7ABB0C" w:rsidR="00274E47" w:rsidRPr="00274E47" w:rsidRDefault="00274E47" w:rsidP="00274E47">
            <w:r w:rsidRPr="00274E47">
              <w:t>3.</w:t>
            </w:r>
            <w:r>
              <w:t xml:space="preserve"> </w:t>
            </w:r>
            <w:r w:rsidRPr="00274E47">
              <w:t>Common misconceptions of Africa</w:t>
            </w:r>
          </w:p>
          <w:p w14:paraId="35878A81" w14:textId="16B8D478" w:rsidR="00274E47" w:rsidRPr="00274E47" w:rsidRDefault="00274E47" w:rsidP="00274E47">
            <w:r w:rsidRPr="00274E47">
              <w:t>4.</w:t>
            </w:r>
            <w:r>
              <w:t xml:space="preserve"> </w:t>
            </w:r>
            <w:r w:rsidRPr="00274E47">
              <w:t>Conflict</w:t>
            </w:r>
            <w:r>
              <w:t xml:space="preserve"> </w:t>
            </w:r>
            <w:r w:rsidRPr="00274E47">
              <w:t>/Geopolitics and development</w:t>
            </w:r>
          </w:p>
          <w:p w14:paraId="2BD9446A" w14:textId="2B2F23C6" w:rsidR="00274E47" w:rsidRPr="00274E47" w:rsidRDefault="00274E47" w:rsidP="00274E47">
            <w:r w:rsidRPr="00274E47">
              <w:t>5.</w:t>
            </w:r>
            <w:r>
              <w:t xml:space="preserve"> </w:t>
            </w:r>
            <w:r w:rsidRPr="00274E47">
              <w:t>Education</w:t>
            </w:r>
          </w:p>
          <w:p w14:paraId="49227046" w14:textId="1A9F8678" w:rsidR="00274E47" w:rsidRPr="00274E47" w:rsidRDefault="00274E47" w:rsidP="00274E47">
            <w:r w:rsidRPr="00274E47">
              <w:t>6.</w:t>
            </w:r>
            <w:r>
              <w:t xml:space="preserve"> </w:t>
            </w:r>
            <w:r w:rsidRPr="00274E47">
              <w:t>Migration and society</w:t>
            </w:r>
          </w:p>
          <w:p w14:paraId="4939F822" w14:textId="01879E04" w:rsidR="00274E47" w:rsidRPr="00274E47" w:rsidRDefault="00274E47" w:rsidP="00274E47">
            <w:r w:rsidRPr="00274E47">
              <w:t>7.</w:t>
            </w:r>
            <w:r>
              <w:t xml:space="preserve"> </w:t>
            </w:r>
            <w:r w:rsidRPr="00274E47">
              <w:t>Global perspectives</w:t>
            </w:r>
          </w:p>
          <w:p w14:paraId="0B1AFADC" w14:textId="77777777" w:rsidR="00FC3EC5" w:rsidRDefault="00FC3EC5" w:rsidP="00274E47"/>
          <w:p w14:paraId="4FF10DDD" w14:textId="650EFD5E" w:rsidR="00274E47" w:rsidRPr="00274E47" w:rsidRDefault="00274E47" w:rsidP="00274E47">
            <w:r w:rsidRPr="00FC3EC5">
              <w:rPr>
                <w:b/>
                <w:bCs/>
                <w:u w:val="single"/>
              </w:rPr>
              <w:t>Core skills</w:t>
            </w:r>
            <w:r w:rsidRPr="00274E47">
              <w:t xml:space="preserve"> to be taught and applied in this topic:</w:t>
            </w:r>
          </w:p>
          <w:p w14:paraId="6DADA522" w14:textId="03830C99" w:rsidR="00274E47" w:rsidRPr="00274E47" w:rsidRDefault="00274E47" w:rsidP="00274E47">
            <w:r w:rsidRPr="00274E47">
              <w:t>1.</w:t>
            </w:r>
            <w:r>
              <w:t xml:space="preserve"> </w:t>
            </w:r>
            <w:r w:rsidRPr="00274E47">
              <w:t>Interpretation and presentation of data.</w:t>
            </w:r>
          </w:p>
          <w:p w14:paraId="39A4FEFD" w14:textId="349EB188" w:rsidR="00274E47" w:rsidRPr="00274E47" w:rsidRDefault="00274E47" w:rsidP="00274E47">
            <w:r w:rsidRPr="00274E47">
              <w:lastRenderedPageBreak/>
              <w:t>2.</w:t>
            </w:r>
            <w:r>
              <w:t xml:space="preserve"> </w:t>
            </w:r>
            <w:r w:rsidRPr="00274E47">
              <w:t>Map reading skills</w:t>
            </w:r>
          </w:p>
          <w:p w14:paraId="09D710A5" w14:textId="69EC3031" w:rsidR="00274E47" w:rsidRPr="00274E47" w:rsidRDefault="00274E47" w:rsidP="00274E47">
            <w:r w:rsidRPr="00274E47">
              <w:t>3.</w:t>
            </w:r>
            <w:r>
              <w:t xml:space="preserve"> </w:t>
            </w:r>
            <w:r w:rsidRPr="00274E47">
              <w:t>Evaluation skills</w:t>
            </w:r>
          </w:p>
          <w:p w14:paraId="001303E7" w14:textId="4C0FF1D3" w:rsidR="00533401" w:rsidRPr="00274E47" w:rsidRDefault="00274E47" w:rsidP="00274E47">
            <w:r w:rsidRPr="00274E47">
              <w:t>4.</w:t>
            </w:r>
            <w:r>
              <w:t xml:space="preserve"> </w:t>
            </w:r>
            <w:r w:rsidRPr="00274E47">
              <w:t>Assessing skills</w:t>
            </w:r>
          </w:p>
        </w:tc>
        <w:tc>
          <w:tcPr>
            <w:tcW w:w="1866" w:type="dxa"/>
          </w:tcPr>
          <w:p w14:paraId="4475BDE7" w14:textId="77777777" w:rsidR="00FC3EC5" w:rsidRDefault="00FC3EC5" w:rsidP="00FC3EC5">
            <w:r w:rsidRPr="00FC3EC5">
              <w:rPr>
                <w:b/>
                <w:bCs/>
                <w:u w:val="single"/>
              </w:rPr>
              <w:lastRenderedPageBreak/>
              <w:t>Aim</w:t>
            </w:r>
            <w:r>
              <w:t>:</w:t>
            </w:r>
          </w:p>
          <w:p w14:paraId="4EBFF751" w14:textId="5B436B3C" w:rsidR="00FC3EC5" w:rsidRPr="00FC3EC5" w:rsidRDefault="00FC3EC5" w:rsidP="00FC3EC5">
            <w:r w:rsidRPr="00FC3EC5">
              <w:t>Be able to conduct small scale fieldwork.</w:t>
            </w:r>
          </w:p>
          <w:p w14:paraId="357FB040" w14:textId="77777777" w:rsidR="00FC3EC5" w:rsidRDefault="00FC3EC5" w:rsidP="00FC3EC5">
            <w:r w:rsidRPr="00FC3EC5">
              <w:t>Climate Fieldwork</w:t>
            </w:r>
          </w:p>
          <w:p w14:paraId="171C9CAA" w14:textId="77777777" w:rsidR="00FC3EC5" w:rsidRPr="00FC3EC5" w:rsidRDefault="00FC3EC5" w:rsidP="00FC3EC5"/>
          <w:p w14:paraId="7E994836" w14:textId="14DA8CB6" w:rsidR="00FC3EC5" w:rsidRPr="00FC3EC5" w:rsidRDefault="00FC3EC5" w:rsidP="00FC3EC5">
            <w:pPr>
              <w:rPr>
                <w:b/>
                <w:bCs/>
                <w:u w:val="single"/>
              </w:rPr>
            </w:pPr>
            <w:r w:rsidRPr="00FC3EC5">
              <w:rPr>
                <w:b/>
                <w:bCs/>
                <w:u w:val="single"/>
              </w:rPr>
              <w:t xml:space="preserve">Core </w:t>
            </w:r>
            <w:r w:rsidRPr="00FC3EC5">
              <w:rPr>
                <w:b/>
                <w:bCs/>
                <w:u w:val="single"/>
              </w:rPr>
              <w:t>knowledge:</w:t>
            </w:r>
          </w:p>
          <w:p w14:paraId="59742BF6" w14:textId="01A64380" w:rsidR="00FC3EC5" w:rsidRPr="00FC3EC5" w:rsidRDefault="00FC3EC5" w:rsidP="00FC3EC5">
            <w:r w:rsidRPr="00FC3EC5">
              <w:t>1.</w:t>
            </w:r>
            <w:r>
              <w:t xml:space="preserve"> </w:t>
            </w:r>
            <w:r w:rsidRPr="00FC3EC5">
              <w:t>Methods used to measure the weather</w:t>
            </w:r>
          </w:p>
          <w:p w14:paraId="58C76F62" w14:textId="5B586394" w:rsidR="00FC3EC5" w:rsidRPr="00FC3EC5" w:rsidRDefault="00FC3EC5" w:rsidP="00FC3EC5">
            <w:r w:rsidRPr="00FC3EC5">
              <w:t>2.</w:t>
            </w:r>
            <w:r>
              <w:t xml:space="preserve"> </w:t>
            </w:r>
            <w:r w:rsidRPr="00FC3EC5">
              <w:t>Collecting weather data around school site</w:t>
            </w:r>
          </w:p>
          <w:p w14:paraId="7608D578" w14:textId="4F5AF565" w:rsidR="00FC3EC5" w:rsidRPr="00FC3EC5" w:rsidRDefault="00FC3EC5" w:rsidP="00FC3EC5">
            <w:r w:rsidRPr="00FC3EC5">
              <w:t>3.</w:t>
            </w:r>
            <w:r>
              <w:t xml:space="preserve"> </w:t>
            </w:r>
            <w:r w:rsidRPr="00FC3EC5">
              <w:t>Microclimate investigation write up</w:t>
            </w:r>
          </w:p>
          <w:p w14:paraId="4BF258C0" w14:textId="77777777" w:rsidR="00FC3EC5" w:rsidRPr="00FC3EC5" w:rsidRDefault="00FC3EC5" w:rsidP="00FC3EC5"/>
          <w:p w14:paraId="6027204A" w14:textId="77777777" w:rsidR="00FC3EC5" w:rsidRPr="0048348F" w:rsidRDefault="00FC3EC5" w:rsidP="00FC3EC5">
            <w:r w:rsidRPr="00213D9E">
              <w:rPr>
                <w:b/>
                <w:bCs/>
                <w:u w:val="single"/>
              </w:rPr>
              <w:t>Depth</w:t>
            </w:r>
            <w:r>
              <w:t xml:space="preserve"> </w:t>
            </w:r>
            <w:r w:rsidRPr="00213D9E">
              <w:rPr>
                <w:b/>
                <w:bCs/>
                <w:u w:val="single"/>
              </w:rPr>
              <w:t>Knowledge</w:t>
            </w:r>
          </w:p>
          <w:p w14:paraId="5AFE8ED2" w14:textId="1993A850" w:rsidR="00FC3EC5" w:rsidRPr="00FC3EC5" w:rsidRDefault="00FC3EC5" w:rsidP="00FC3EC5">
            <w:r w:rsidRPr="00FC3EC5">
              <w:t>1.</w:t>
            </w:r>
            <w:r>
              <w:t xml:space="preserve"> </w:t>
            </w:r>
            <w:r w:rsidRPr="00FC3EC5">
              <w:t>Comparing school microclimate to others (schools or locations)</w:t>
            </w:r>
          </w:p>
          <w:p w14:paraId="72B9EA86" w14:textId="0CB1DD80" w:rsidR="00FC3EC5" w:rsidRDefault="00FC3EC5" w:rsidP="00FC3EC5">
            <w:r w:rsidRPr="00FC3EC5">
              <w:t>2.</w:t>
            </w:r>
            <w:r>
              <w:t xml:space="preserve"> </w:t>
            </w:r>
            <w:r w:rsidRPr="00FC3EC5">
              <w:t xml:space="preserve">GIS </w:t>
            </w:r>
          </w:p>
          <w:p w14:paraId="3D5C2E2F" w14:textId="77777777" w:rsidR="00FC3EC5" w:rsidRPr="00FC3EC5" w:rsidRDefault="00FC3EC5" w:rsidP="00FC3EC5"/>
          <w:p w14:paraId="61670785" w14:textId="77777777" w:rsidR="00FC3EC5" w:rsidRPr="00FC3EC5" w:rsidRDefault="00FC3EC5" w:rsidP="00FC3EC5">
            <w:r w:rsidRPr="00FC3EC5">
              <w:rPr>
                <w:b/>
                <w:bCs/>
                <w:u w:val="single"/>
              </w:rPr>
              <w:t>Core skills</w:t>
            </w:r>
            <w:r w:rsidRPr="00FC3EC5">
              <w:t xml:space="preserve"> to be taught and applied in this topic:</w:t>
            </w:r>
          </w:p>
          <w:p w14:paraId="4898686F" w14:textId="5A58DD5F" w:rsidR="00FC3EC5" w:rsidRPr="00FC3EC5" w:rsidRDefault="00FC3EC5" w:rsidP="00FC3EC5">
            <w:r w:rsidRPr="00FC3EC5">
              <w:t>1.</w:t>
            </w:r>
            <w:r>
              <w:t xml:space="preserve"> </w:t>
            </w:r>
            <w:r w:rsidRPr="00FC3EC5">
              <w:t>Presentation of data collected in different ways e.g. bar graphs, pie charts etc.</w:t>
            </w:r>
          </w:p>
          <w:p w14:paraId="19EB527A" w14:textId="6B00A4E0" w:rsidR="00FC3EC5" w:rsidRPr="00FC3EC5" w:rsidRDefault="00FC3EC5" w:rsidP="00FC3EC5">
            <w:r w:rsidRPr="00FC3EC5">
              <w:t>2.</w:t>
            </w:r>
            <w:r>
              <w:t xml:space="preserve"> </w:t>
            </w:r>
            <w:r w:rsidRPr="00FC3EC5">
              <w:t>Evaluation of investigations</w:t>
            </w:r>
          </w:p>
          <w:p w14:paraId="748975CE" w14:textId="77777777" w:rsidR="00533401" w:rsidRDefault="00533401" w:rsidP="00533401">
            <w:pPr>
              <w:rPr>
                <w:b/>
                <w:bCs/>
                <w:u w:val="single"/>
              </w:rPr>
            </w:pPr>
          </w:p>
        </w:tc>
        <w:tc>
          <w:tcPr>
            <w:tcW w:w="553" w:type="dxa"/>
            <w:vMerge/>
          </w:tcPr>
          <w:p w14:paraId="58794537" w14:textId="77777777" w:rsidR="00533401" w:rsidRDefault="00533401" w:rsidP="00533401">
            <w:pPr>
              <w:rPr>
                <w:b/>
                <w:bCs/>
                <w:u w:val="single"/>
              </w:rPr>
            </w:pPr>
          </w:p>
        </w:tc>
        <w:tc>
          <w:tcPr>
            <w:tcW w:w="3976" w:type="dxa"/>
          </w:tcPr>
          <w:p w14:paraId="353AB585" w14:textId="77777777" w:rsidR="007D08A9" w:rsidRPr="007D08A9" w:rsidRDefault="007D08A9" w:rsidP="007D08A9">
            <w:r w:rsidRPr="007D08A9">
              <w:t>Orienteering</w:t>
            </w:r>
          </w:p>
          <w:p w14:paraId="28527D2B" w14:textId="77777777" w:rsidR="007D08A9" w:rsidRPr="007D08A9" w:rsidRDefault="007D08A9" w:rsidP="007D08A9">
            <w:r w:rsidRPr="007D08A9">
              <w:t>Using maps in the real world</w:t>
            </w:r>
          </w:p>
          <w:p w14:paraId="7F98A9E4" w14:textId="77777777" w:rsidR="007D08A9" w:rsidRPr="007D08A9" w:rsidRDefault="007D08A9" w:rsidP="007D08A9">
            <w:r w:rsidRPr="007D08A9">
              <w:t>Trips to real world locations where maps are used.</w:t>
            </w:r>
          </w:p>
          <w:p w14:paraId="1EBA96C7" w14:textId="77777777" w:rsidR="007D08A9" w:rsidRPr="007D08A9" w:rsidRDefault="007D08A9" w:rsidP="007D08A9">
            <w:r w:rsidRPr="007D08A9">
              <w:t>Speaker on the use of GIS.</w:t>
            </w:r>
            <w:r w:rsidRPr="007D08A9">
              <w:tab/>
              <w:t>Reading material: The Boy Who Fooled the World – Lisa Thompson</w:t>
            </w:r>
          </w:p>
          <w:p w14:paraId="77370903" w14:textId="77777777" w:rsidR="007D08A9" w:rsidRPr="007D08A9" w:rsidRDefault="007D08A9" w:rsidP="007D08A9">
            <w:r w:rsidRPr="007D08A9">
              <w:t>Fieldwork: Local area to explore settlement and or economic activity e.g. Gladstone Pottery Museum</w:t>
            </w:r>
            <w:r w:rsidRPr="007D08A9">
              <w:tab/>
              <w:t xml:space="preserve">Reading material: </w:t>
            </w:r>
          </w:p>
          <w:p w14:paraId="1561A530" w14:textId="77777777" w:rsidR="007D08A9" w:rsidRPr="007D08A9" w:rsidRDefault="007D08A9" w:rsidP="007D08A9">
            <w:r w:rsidRPr="007D08A9">
              <w:t>Rocks: Hard, Soft, Smooth and Rough – Mandy Ross</w:t>
            </w:r>
          </w:p>
          <w:p w14:paraId="5E0AE7E5" w14:textId="77777777" w:rsidR="007D08A9" w:rsidRPr="007D08A9" w:rsidRDefault="007D08A9" w:rsidP="007D08A9">
            <w:r w:rsidRPr="007D08A9">
              <w:t>Books for optional topic content: Once Upon a Raindrop: The Story of Water – James Carter and</w:t>
            </w:r>
          </w:p>
          <w:p w14:paraId="636F24A4" w14:textId="77777777" w:rsidR="007D08A9" w:rsidRPr="007D08A9" w:rsidRDefault="007D08A9" w:rsidP="007D08A9">
            <w:r w:rsidRPr="007D08A9">
              <w:t xml:space="preserve">Horrible Geography – </w:t>
            </w:r>
            <w:proofErr w:type="spellStart"/>
            <w:r w:rsidRPr="007D08A9">
              <w:t>Bloomin</w:t>
            </w:r>
            <w:proofErr w:type="spellEnd"/>
            <w:r w:rsidRPr="007D08A9">
              <w:t>’ Rainforests – Anita Ganeri</w:t>
            </w:r>
          </w:p>
          <w:p w14:paraId="39DD895C" w14:textId="77777777" w:rsidR="007D08A9" w:rsidRPr="007D08A9" w:rsidRDefault="007D08A9" w:rsidP="007D08A9"/>
          <w:p w14:paraId="02EB69D7" w14:textId="77777777" w:rsidR="007D08A9" w:rsidRPr="007D08A9" w:rsidRDefault="007D08A9" w:rsidP="007D08A9">
            <w:r w:rsidRPr="007D08A9">
              <w:t>Fieldwork: Local area to explore rock types</w:t>
            </w:r>
            <w:r w:rsidRPr="007D08A9">
              <w:tab/>
              <w:t>Homework / extension projects: create your own weather forecast / record and present weather data collected from home.</w:t>
            </w:r>
            <w:r w:rsidRPr="007D08A9">
              <w:tab/>
              <w:t>Cadbury’s World – Fair Trade/Globalisation</w:t>
            </w:r>
            <w:r w:rsidRPr="007D08A9">
              <w:tab/>
              <w:t>On-site fieldtrip</w:t>
            </w:r>
          </w:p>
          <w:p w14:paraId="3F612D51" w14:textId="1C48014C" w:rsidR="00533401" w:rsidRPr="007D08A9" w:rsidRDefault="007D08A9" w:rsidP="007D08A9">
            <w:r w:rsidRPr="007D08A9">
              <w:t>Subject links: Science, Maths,</w:t>
            </w:r>
          </w:p>
        </w:tc>
      </w:tr>
      <w:tr w:rsidR="00533401" w14:paraId="6FF12F6B" w14:textId="77777777" w:rsidTr="00533401">
        <w:tc>
          <w:tcPr>
            <w:tcW w:w="1781" w:type="dxa"/>
            <w:vMerge/>
            <w:vAlign w:val="center"/>
          </w:tcPr>
          <w:p w14:paraId="3B6F7532" w14:textId="77777777" w:rsidR="00533401" w:rsidRPr="00533401" w:rsidRDefault="00533401" w:rsidP="00533401">
            <w:pPr>
              <w:jc w:val="center"/>
              <w:rPr>
                <w:sz w:val="24"/>
                <w:szCs w:val="24"/>
              </w:rPr>
            </w:pPr>
          </w:p>
        </w:tc>
        <w:tc>
          <w:tcPr>
            <w:tcW w:w="2724" w:type="dxa"/>
          </w:tcPr>
          <w:p w14:paraId="3DEFE3DE" w14:textId="77777777" w:rsidR="00533401" w:rsidRDefault="00533401" w:rsidP="00533401">
            <w:pPr>
              <w:rPr>
                <w:b/>
                <w:bCs/>
                <w:u w:val="single"/>
              </w:rPr>
            </w:pPr>
          </w:p>
        </w:tc>
        <w:tc>
          <w:tcPr>
            <w:tcW w:w="1860" w:type="dxa"/>
          </w:tcPr>
          <w:p w14:paraId="37059A49" w14:textId="77777777" w:rsidR="00533401" w:rsidRDefault="00533401" w:rsidP="00533401">
            <w:pPr>
              <w:rPr>
                <w:b/>
                <w:bCs/>
                <w:u w:val="single"/>
              </w:rPr>
            </w:pPr>
          </w:p>
        </w:tc>
        <w:tc>
          <w:tcPr>
            <w:tcW w:w="1858" w:type="dxa"/>
          </w:tcPr>
          <w:p w14:paraId="6CFCA5CD" w14:textId="77777777" w:rsidR="00533401" w:rsidRDefault="00533401" w:rsidP="00533401">
            <w:pPr>
              <w:rPr>
                <w:b/>
                <w:bCs/>
                <w:u w:val="single"/>
              </w:rPr>
            </w:pPr>
          </w:p>
        </w:tc>
        <w:tc>
          <w:tcPr>
            <w:tcW w:w="553" w:type="dxa"/>
            <w:vMerge/>
          </w:tcPr>
          <w:p w14:paraId="3371AE06" w14:textId="77777777" w:rsidR="00533401" w:rsidRDefault="00533401" w:rsidP="00533401">
            <w:pPr>
              <w:rPr>
                <w:b/>
                <w:bCs/>
                <w:u w:val="single"/>
              </w:rPr>
            </w:pPr>
          </w:p>
        </w:tc>
        <w:tc>
          <w:tcPr>
            <w:tcW w:w="2982" w:type="dxa"/>
          </w:tcPr>
          <w:p w14:paraId="2B2DDC18" w14:textId="77777777" w:rsidR="00533401" w:rsidRDefault="00533401" w:rsidP="00533401">
            <w:pPr>
              <w:rPr>
                <w:b/>
                <w:bCs/>
                <w:u w:val="single"/>
              </w:rPr>
            </w:pPr>
          </w:p>
        </w:tc>
        <w:tc>
          <w:tcPr>
            <w:tcW w:w="1821" w:type="dxa"/>
          </w:tcPr>
          <w:p w14:paraId="19615C3D" w14:textId="77777777" w:rsidR="00533401" w:rsidRDefault="00533401" w:rsidP="00533401">
            <w:pPr>
              <w:rPr>
                <w:b/>
                <w:bCs/>
                <w:u w:val="single"/>
              </w:rPr>
            </w:pPr>
          </w:p>
        </w:tc>
        <w:tc>
          <w:tcPr>
            <w:tcW w:w="553" w:type="dxa"/>
            <w:vMerge/>
            <w:vAlign w:val="center"/>
          </w:tcPr>
          <w:p w14:paraId="471C49A1" w14:textId="77777777" w:rsidR="00533401" w:rsidRDefault="00533401" w:rsidP="00533401">
            <w:pPr>
              <w:jc w:val="center"/>
              <w:rPr>
                <w:b/>
                <w:bCs/>
                <w:u w:val="single"/>
              </w:rPr>
            </w:pPr>
          </w:p>
        </w:tc>
        <w:tc>
          <w:tcPr>
            <w:tcW w:w="1865" w:type="dxa"/>
          </w:tcPr>
          <w:p w14:paraId="23418B8B" w14:textId="77777777" w:rsidR="00533401" w:rsidRDefault="00533401" w:rsidP="00533401">
            <w:pPr>
              <w:rPr>
                <w:b/>
                <w:bCs/>
                <w:u w:val="single"/>
              </w:rPr>
            </w:pPr>
          </w:p>
        </w:tc>
        <w:tc>
          <w:tcPr>
            <w:tcW w:w="1866" w:type="dxa"/>
          </w:tcPr>
          <w:p w14:paraId="2493161C" w14:textId="77777777" w:rsidR="00533401" w:rsidRDefault="00533401" w:rsidP="00533401">
            <w:pPr>
              <w:rPr>
                <w:b/>
                <w:bCs/>
                <w:u w:val="single"/>
              </w:rPr>
            </w:pPr>
          </w:p>
        </w:tc>
        <w:tc>
          <w:tcPr>
            <w:tcW w:w="553" w:type="dxa"/>
            <w:vMerge/>
          </w:tcPr>
          <w:p w14:paraId="39C3F601" w14:textId="77777777" w:rsidR="00533401" w:rsidRDefault="00533401" w:rsidP="00533401">
            <w:pPr>
              <w:rPr>
                <w:b/>
                <w:bCs/>
                <w:u w:val="single"/>
              </w:rPr>
            </w:pPr>
          </w:p>
        </w:tc>
        <w:tc>
          <w:tcPr>
            <w:tcW w:w="3976" w:type="dxa"/>
          </w:tcPr>
          <w:p w14:paraId="2DC1694B" w14:textId="77777777" w:rsidR="00533401" w:rsidRDefault="00533401" w:rsidP="00533401">
            <w:pPr>
              <w:rPr>
                <w:b/>
                <w:bCs/>
                <w:u w:val="single"/>
              </w:rPr>
            </w:pPr>
          </w:p>
        </w:tc>
      </w:tr>
      <w:tr w:rsidR="00533401" w14:paraId="3EFCE99C" w14:textId="77777777" w:rsidTr="00533401">
        <w:tc>
          <w:tcPr>
            <w:tcW w:w="1781" w:type="dxa"/>
            <w:vMerge w:val="restart"/>
            <w:vAlign w:val="center"/>
          </w:tcPr>
          <w:p w14:paraId="12B51F86" w14:textId="77777777" w:rsidR="00533401" w:rsidRPr="00533401" w:rsidRDefault="00533401" w:rsidP="00533401">
            <w:pPr>
              <w:jc w:val="center"/>
              <w:rPr>
                <w:sz w:val="24"/>
                <w:szCs w:val="24"/>
              </w:rPr>
            </w:pPr>
            <w:r w:rsidRPr="00533401">
              <w:rPr>
                <w:sz w:val="24"/>
                <w:szCs w:val="24"/>
              </w:rPr>
              <w:t>8</w:t>
            </w:r>
          </w:p>
        </w:tc>
        <w:tc>
          <w:tcPr>
            <w:tcW w:w="2724" w:type="dxa"/>
          </w:tcPr>
          <w:p w14:paraId="733768C1" w14:textId="77777777" w:rsidR="00B22046" w:rsidRPr="00D526A0" w:rsidRDefault="00B22046" w:rsidP="00B22046">
            <w:pPr>
              <w:rPr>
                <w:rFonts w:ascii="Century Gothic" w:eastAsia="Century Gothic" w:hAnsi="Century Gothic" w:cs="Century Gothic"/>
                <w:i/>
                <w:iCs/>
                <w:color w:val="000000" w:themeColor="text1"/>
              </w:rPr>
            </w:pPr>
            <w:r w:rsidRPr="2CA9CAE8">
              <w:rPr>
                <w:rFonts w:ascii="Calibri" w:eastAsia="Calibri" w:hAnsi="Calibri" w:cs="Calibri"/>
                <w:i/>
                <w:iCs/>
                <w:color w:val="000000" w:themeColor="text1"/>
                <w:sz w:val="18"/>
                <w:szCs w:val="18"/>
              </w:rPr>
              <w:t xml:space="preserve">Year 8: By the end of the year… </w:t>
            </w:r>
            <w:r w:rsidRPr="2CA9CAE8">
              <w:rPr>
                <w:rFonts w:ascii="Century Gothic" w:eastAsia="Century Gothic" w:hAnsi="Century Gothic" w:cs="Century Gothic"/>
                <w:i/>
                <w:iCs/>
                <w:color w:val="000000" w:themeColor="text1"/>
              </w:rPr>
              <w:t>students will be able to further develop skills and knowledge acquired from year 7. By the end of year 8 students will be able to consider the issues surrounding climate change and how polar regions are impacted. To understand key features of the coast and identify patterns of population distribution. To explore the geography of Asia.  To have an opportunity to experience local fieldwork.</w:t>
            </w:r>
          </w:p>
          <w:p w14:paraId="498710B3" w14:textId="77777777" w:rsidR="00533401" w:rsidRDefault="00533401" w:rsidP="00533401">
            <w:pPr>
              <w:rPr>
                <w:b/>
                <w:bCs/>
                <w:u w:val="single"/>
              </w:rPr>
            </w:pPr>
          </w:p>
        </w:tc>
        <w:tc>
          <w:tcPr>
            <w:tcW w:w="1860" w:type="dxa"/>
          </w:tcPr>
          <w:p w14:paraId="77DDF914" w14:textId="77777777" w:rsidR="00C4454F" w:rsidRPr="00555A51" w:rsidRDefault="00C4454F" w:rsidP="00C4454F">
            <w:r w:rsidRPr="005E5BB9">
              <w:rPr>
                <w:b/>
                <w:bCs/>
                <w:u w:val="single"/>
              </w:rPr>
              <w:t>Aim</w:t>
            </w:r>
            <w:r w:rsidRPr="00555A51">
              <w:t>:</w:t>
            </w:r>
          </w:p>
          <w:p w14:paraId="222FFAF7" w14:textId="5AE0A9C6" w:rsidR="00C4454F" w:rsidRPr="00555A51" w:rsidRDefault="00C4454F" w:rsidP="00C4454F">
            <w:r w:rsidRPr="00555A51">
              <w:t>Consider the causes and consequences of climate change at different scales</w:t>
            </w:r>
          </w:p>
          <w:p w14:paraId="25BBA096" w14:textId="77777777" w:rsidR="00C4454F" w:rsidRPr="00555A51" w:rsidRDefault="00C4454F" w:rsidP="00C4454F"/>
          <w:p w14:paraId="2A0C5F94" w14:textId="77777777" w:rsidR="00C4454F" w:rsidRPr="00555A51" w:rsidRDefault="00C4454F" w:rsidP="00C4454F"/>
          <w:p w14:paraId="37BB7660" w14:textId="77777777" w:rsidR="00C4454F" w:rsidRPr="00555A51" w:rsidRDefault="00C4454F" w:rsidP="00C4454F">
            <w:r w:rsidRPr="00555A51">
              <w:t>Climate Change</w:t>
            </w:r>
          </w:p>
          <w:p w14:paraId="2DB910E6" w14:textId="74CA6573" w:rsidR="00C4454F" w:rsidRPr="00555A51" w:rsidRDefault="00C4454F" w:rsidP="00C4454F">
            <w:r w:rsidRPr="005E5BB9">
              <w:rPr>
                <w:b/>
                <w:bCs/>
                <w:u w:val="single"/>
              </w:rPr>
              <w:t>Core</w:t>
            </w:r>
            <w:r w:rsidRPr="00555A51">
              <w:t xml:space="preserve"> </w:t>
            </w:r>
            <w:r w:rsidRPr="005E5BB9">
              <w:rPr>
                <w:b/>
                <w:bCs/>
                <w:u w:val="single"/>
              </w:rPr>
              <w:t>Knowledge</w:t>
            </w:r>
            <w:r w:rsidRPr="00555A51">
              <w:t>:</w:t>
            </w:r>
          </w:p>
          <w:p w14:paraId="2FCA2118" w14:textId="6CA96815" w:rsidR="00C4454F" w:rsidRPr="00555A51" w:rsidRDefault="00C4454F" w:rsidP="00C4454F">
            <w:r w:rsidRPr="00555A51">
              <w:t>1.</w:t>
            </w:r>
            <w:r w:rsidRPr="00555A51">
              <w:t xml:space="preserve"> </w:t>
            </w:r>
            <w:r w:rsidRPr="00555A51">
              <w:t>Two human causes of climate change</w:t>
            </w:r>
          </w:p>
          <w:p w14:paraId="786471E1" w14:textId="4F3642DA" w:rsidR="00C4454F" w:rsidRPr="00555A51" w:rsidRDefault="00C4454F" w:rsidP="00C4454F">
            <w:r w:rsidRPr="00555A51">
              <w:t>2.</w:t>
            </w:r>
            <w:r w:rsidRPr="00555A51">
              <w:t xml:space="preserve"> </w:t>
            </w:r>
            <w:r w:rsidRPr="00555A51">
              <w:t>One natural cause of climate change</w:t>
            </w:r>
          </w:p>
          <w:p w14:paraId="4071AE9D" w14:textId="3E3E44B0" w:rsidR="00C4454F" w:rsidRPr="00555A51" w:rsidRDefault="00C4454F" w:rsidP="00C4454F">
            <w:r w:rsidRPr="00555A51">
              <w:t>3.</w:t>
            </w:r>
            <w:r w:rsidRPr="00555A51">
              <w:t xml:space="preserve"> </w:t>
            </w:r>
            <w:r w:rsidRPr="00555A51">
              <w:t>The local, national and global consequences of climate change</w:t>
            </w:r>
          </w:p>
          <w:p w14:paraId="644489D6" w14:textId="77777777" w:rsidR="00C4454F" w:rsidRPr="00555A51" w:rsidRDefault="00C4454F" w:rsidP="00C4454F"/>
          <w:p w14:paraId="3468B78D" w14:textId="231787A3" w:rsidR="00C4454F" w:rsidRPr="00555A51" w:rsidRDefault="00C4454F" w:rsidP="00C4454F">
            <w:r w:rsidRPr="001D3826">
              <w:rPr>
                <w:b/>
                <w:bCs/>
                <w:u w:val="single"/>
              </w:rPr>
              <w:t>Depth</w:t>
            </w:r>
            <w:r w:rsidRPr="00555A51">
              <w:t xml:space="preserve"> </w:t>
            </w:r>
            <w:r w:rsidRPr="001D3826">
              <w:rPr>
                <w:b/>
                <w:bCs/>
                <w:u w:val="single"/>
              </w:rPr>
              <w:t>Knowledge</w:t>
            </w:r>
            <w:r w:rsidRPr="00555A51">
              <w:t>:</w:t>
            </w:r>
          </w:p>
          <w:p w14:paraId="305669C6" w14:textId="77777777" w:rsidR="00C4454F" w:rsidRPr="00555A51" w:rsidRDefault="00C4454F" w:rsidP="00C4454F"/>
          <w:p w14:paraId="7E24AAB1" w14:textId="22AFB2A2" w:rsidR="00C4454F" w:rsidRPr="00555A51" w:rsidRDefault="00C4454F" w:rsidP="00C4454F">
            <w:r w:rsidRPr="00555A51">
              <w:lastRenderedPageBreak/>
              <w:t>1.</w:t>
            </w:r>
            <w:r w:rsidRPr="00555A51">
              <w:t xml:space="preserve"> </w:t>
            </w:r>
            <w:r w:rsidRPr="00555A51">
              <w:t>What the greenhouse effect is</w:t>
            </w:r>
          </w:p>
          <w:p w14:paraId="5FB5395E" w14:textId="399E6709" w:rsidR="00C4454F" w:rsidRPr="00555A51" w:rsidRDefault="00C4454F" w:rsidP="00C4454F">
            <w:r w:rsidRPr="00555A51">
              <w:t>2.</w:t>
            </w:r>
            <w:r w:rsidRPr="00555A51">
              <w:t xml:space="preserve"> </w:t>
            </w:r>
            <w:r w:rsidRPr="00555A51">
              <w:t>Investigate how climate change can be managed</w:t>
            </w:r>
          </w:p>
          <w:p w14:paraId="1246D495" w14:textId="77777777" w:rsidR="00C4454F" w:rsidRPr="00555A51" w:rsidRDefault="00C4454F" w:rsidP="00C4454F"/>
          <w:p w14:paraId="4666A8BC" w14:textId="0CE397E5" w:rsidR="00C4454F" w:rsidRPr="00555A51" w:rsidRDefault="00C4454F" w:rsidP="00C4454F">
            <w:r w:rsidRPr="001D3826">
              <w:rPr>
                <w:b/>
                <w:bCs/>
                <w:u w:val="single"/>
              </w:rPr>
              <w:t>Core</w:t>
            </w:r>
            <w:r w:rsidRPr="00555A51">
              <w:t xml:space="preserve"> </w:t>
            </w:r>
            <w:r w:rsidRPr="001D3826">
              <w:rPr>
                <w:b/>
                <w:bCs/>
                <w:u w:val="single"/>
              </w:rPr>
              <w:t>skills</w:t>
            </w:r>
            <w:r w:rsidRPr="00555A51">
              <w:t xml:space="preserve"> to be taught and applied in this topic:</w:t>
            </w:r>
          </w:p>
          <w:p w14:paraId="6B64091D" w14:textId="77777777" w:rsidR="00C4454F" w:rsidRPr="00555A51" w:rsidRDefault="00C4454F" w:rsidP="00C4454F"/>
          <w:p w14:paraId="77BE8F0C" w14:textId="425607EF" w:rsidR="00C4454F" w:rsidRPr="00555A51" w:rsidRDefault="00C4454F" w:rsidP="00C4454F">
            <w:r w:rsidRPr="00555A51">
              <w:t>1.Labelling maps or diagrams</w:t>
            </w:r>
          </w:p>
          <w:p w14:paraId="6482C6C1" w14:textId="797B3150" w:rsidR="00C4454F" w:rsidRPr="00555A51" w:rsidRDefault="00C4454F" w:rsidP="00C4454F">
            <w:r w:rsidRPr="00555A51">
              <w:t>2.Completion and interpretation of a scatter graph</w:t>
            </w:r>
          </w:p>
          <w:p w14:paraId="5D9885A2" w14:textId="77777777" w:rsidR="00533401" w:rsidRPr="00555A51" w:rsidRDefault="00533401" w:rsidP="00533401"/>
        </w:tc>
        <w:tc>
          <w:tcPr>
            <w:tcW w:w="1858" w:type="dxa"/>
          </w:tcPr>
          <w:p w14:paraId="195ADEF2" w14:textId="77777777" w:rsidR="00555A51" w:rsidRDefault="00555A51" w:rsidP="00555A51">
            <w:r w:rsidRPr="005E5BB9">
              <w:rPr>
                <w:b/>
                <w:bCs/>
                <w:u w:val="single"/>
              </w:rPr>
              <w:lastRenderedPageBreak/>
              <w:t>Aim</w:t>
            </w:r>
            <w:r>
              <w:t>:</w:t>
            </w:r>
          </w:p>
          <w:p w14:paraId="7736B815" w14:textId="09B5AA81" w:rsidR="00555A51" w:rsidRPr="00555A51" w:rsidRDefault="00555A51" w:rsidP="00555A51">
            <w:r w:rsidRPr="00555A51">
              <w:t>Be able to understand how ice shapes our landscapes.</w:t>
            </w:r>
          </w:p>
          <w:p w14:paraId="09410374" w14:textId="77777777" w:rsidR="00555A51" w:rsidRPr="00555A51" w:rsidRDefault="00555A51" w:rsidP="00555A51">
            <w:r w:rsidRPr="00555A51">
              <w:t>Explore the impacts of climate change on polar regions.</w:t>
            </w:r>
          </w:p>
          <w:p w14:paraId="1E2E3C81" w14:textId="77777777" w:rsidR="00555A51" w:rsidRPr="00555A51" w:rsidRDefault="00555A51" w:rsidP="00555A51"/>
          <w:p w14:paraId="6ED3DFA7" w14:textId="77777777" w:rsidR="00555A51" w:rsidRPr="00555A51" w:rsidRDefault="00555A51" w:rsidP="00555A51">
            <w:r w:rsidRPr="00555A51">
              <w:t>Glaciation and Polar Regions</w:t>
            </w:r>
          </w:p>
          <w:p w14:paraId="5137EBC0" w14:textId="61C17A35" w:rsidR="00555A51" w:rsidRPr="00555A51" w:rsidRDefault="00555A51" w:rsidP="00555A51">
            <w:r w:rsidRPr="005E5BB9">
              <w:rPr>
                <w:b/>
                <w:bCs/>
                <w:u w:val="single"/>
              </w:rPr>
              <w:t>Core</w:t>
            </w:r>
            <w:r w:rsidRPr="00555A51">
              <w:t xml:space="preserve"> </w:t>
            </w:r>
            <w:r w:rsidRPr="005E5BB9">
              <w:rPr>
                <w:b/>
                <w:bCs/>
                <w:u w:val="single"/>
              </w:rPr>
              <w:t>Knowledge</w:t>
            </w:r>
          </w:p>
          <w:p w14:paraId="695BF5BF" w14:textId="69477EB9" w:rsidR="00555A51" w:rsidRPr="00555A51" w:rsidRDefault="00555A51" w:rsidP="00555A51">
            <w:r w:rsidRPr="00555A51">
              <w:t>1.Glacial landforms (x 3), e.g. corrie, arete and pyramidal peak.</w:t>
            </w:r>
          </w:p>
          <w:p w14:paraId="07EF87CB" w14:textId="72595CBC" w:rsidR="00555A51" w:rsidRPr="00555A51" w:rsidRDefault="00555A51" w:rsidP="00555A51">
            <w:r w:rsidRPr="00555A51">
              <w:t>2.</w:t>
            </w:r>
            <w:r w:rsidR="00496452">
              <w:t xml:space="preserve"> </w:t>
            </w:r>
            <w:r w:rsidRPr="00555A51">
              <w:t>Case study on impacts (social, economic, environmental) of melting polar ice (</w:t>
            </w:r>
            <w:proofErr w:type="spellStart"/>
            <w:r w:rsidRPr="00555A51">
              <w:t>e.g</w:t>
            </w:r>
            <w:proofErr w:type="spellEnd"/>
            <w:r w:rsidRPr="00555A51">
              <w:t xml:space="preserve"> Russia / Arctic/ Antarctic) </w:t>
            </w:r>
            <w:r w:rsidRPr="00555A51">
              <w:lastRenderedPageBreak/>
              <w:t>(linked to climate change).</w:t>
            </w:r>
          </w:p>
          <w:p w14:paraId="0B391D56" w14:textId="1CB65234" w:rsidR="00555A51" w:rsidRPr="00555A51" w:rsidRDefault="00555A51" w:rsidP="00555A51">
            <w:r w:rsidRPr="00555A51">
              <w:t>3.</w:t>
            </w:r>
            <w:r w:rsidR="00496452">
              <w:t xml:space="preserve"> </w:t>
            </w:r>
            <w:r w:rsidRPr="00555A51">
              <w:t>Some links made to Russia</w:t>
            </w:r>
          </w:p>
          <w:p w14:paraId="292734A0" w14:textId="77777777" w:rsidR="00555A51" w:rsidRPr="00555A51" w:rsidRDefault="00555A51" w:rsidP="00555A51"/>
          <w:p w14:paraId="601AA36F" w14:textId="167A0090" w:rsidR="00555A51" w:rsidRPr="00555A51" w:rsidRDefault="00555A51" w:rsidP="00555A51">
            <w:r w:rsidRPr="001D3826">
              <w:rPr>
                <w:b/>
                <w:bCs/>
                <w:u w:val="single"/>
              </w:rPr>
              <w:t>Depth</w:t>
            </w:r>
            <w:r>
              <w:t xml:space="preserve"> </w:t>
            </w:r>
            <w:r w:rsidRPr="001D3826">
              <w:rPr>
                <w:b/>
                <w:bCs/>
                <w:u w:val="single"/>
              </w:rPr>
              <w:t>knowledge</w:t>
            </w:r>
            <w:r w:rsidRPr="00555A51">
              <w:t>:</w:t>
            </w:r>
          </w:p>
          <w:p w14:paraId="78FCB3D6" w14:textId="77777777" w:rsidR="00555A51" w:rsidRPr="00555A51" w:rsidRDefault="00555A51" w:rsidP="00555A51"/>
          <w:p w14:paraId="118C02C5" w14:textId="4F57CB5E" w:rsidR="00555A51" w:rsidRPr="00555A51" w:rsidRDefault="00555A51" w:rsidP="00555A51">
            <w:r w:rsidRPr="00555A51">
              <w:t>1.</w:t>
            </w:r>
            <w:r>
              <w:t xml:space="preserve"> </w:t>
            </w:r>
            <w:r w:rsidRPr="00555A51">
              <w:t>What is a ‘polar region’, key characteristics.</w:t>
            </w:r>
          </w:p>
          <w:p w14:paraId="4352F3F1" w14:textId="527DEA33" w:rsidR="00555A51" w:rsidRPr="00555A51" w:rsidRDefault="00555A51" w:rsidP="00555A51">
            <w:r w:rsidRPr="00555A51">
              <w:t>2.</w:t>
            </w:r>
            <w:r>
              <w:t xml:space="preserve"> </w:t>
            </w:r>
            <w:r w:rsidRPr="00555A51">
              <w:t>Latitude and longitude.</w:t>
            </w:r>
          </w:p>
          <w:p w14:paraId="60653D1D" w14:textId="2EF44AF8" w:rsidR="00555A51" w:rsidRPr="00555A51" w:rsidRDefault="00555A51" w:rsidP="00555A51">
            <w:r w:rsidRPr="00555A51">
              <w:t>3.</w:t>
            </w:r>
            <w:r>
              <w:t xml:space="preserve"> </w:t>
            </w:r>
            <w:r w:rsidRPr="00555A51">
              <w:t>Where are glaciers found (map).</w:t>
            </w:r>
          </w:p>
          <w:p w14:paraId="26E67633" w14:textId="5176E190" w:rsidR="00555A51" w:rsidRPr="00555A51" w:rsidRDefault="00555A51" w:rsidP="00555A51">
            <w:r w:rsidRPr="00555A51">
              <w:t>4.</w:t>
            </w:r>
            <w:r>
              <w:t xml:space="preserve"> </w:t>
            </w:r>
            <w:r w:rsidRPr="00555A51">
              <w:t>How is a glacier is formed?</w:t>
            </w:r>
          </w:p>
          <w:p w14:paraId="7251553F" w14:textId="7F73B198" w:rsidR="00555A51" w:rsidRPr="00555A51" w:rsidRDefault="00555A51" w:rsidP="00555A51">
            <w:r w:rsidRPr="00555A51">
              <w:t>5.</w:t>
            </w:r>
            <w:r>
              <w:t xml:space="preserve"> </w:t>
            </w:r>
            <w:r w:rsidRPr="00555A51">
              <w:t>Glacial processes, e.g. plucking, abrasion and freeze-thaw.</w:t>
            </w:r>
          </w:p>
          <w:p w14:paraId="45A7F9E8" w14:textId="77777777" w:rsidR="00555A51" w:rsidRDefault="00555A51" w:rsidP="00555A51"/>
          <w:p w14:paraId="3540401B" w14:textId="08CE2F53" w:rsidR="00555A51" w:rsidRPr="00555A51" w:rsidRDefault="00555A51" w:rsidP="00555A51">
            <w:r w:rsidRPr="00555A51">
              <w:t>Core skill</w:t>
            </w:r>
            <w:r>
              <w:t>s</w:t>
            </w:r>
            <w:r w:rsidRPr="00555A51">
              <w:t>:</w:t>
            </w:r>
          </w:p>
          <w:p w14:paraId="7CE82D23" w14:textId="77777777" w:rsidR="00555A51" w:rsidRPr="00555A51" w:rsidRDefault="00555A51" w:rsidP="00555A51"/>
          <w:p w14:paraId="7218960B" w14:textId="42A37980" w:rsidR="00555A51" w:rsidRPr="00555A51" w:rsidRDefault="00555A51" w:rsidP="00555A51">
            <w:r w:rsidRPr="00555A51">
              <w:t>1.</w:t>
            </w:r>
            <w:r>
              <w:t xml:space="preserve"> </w:t>
            </w:r>
            <w:r w:rsidRPr="00555A51">
              <w:t>Identifying glacial landforms from an image.</w:t>
            </w:r>
          </w:p>
          <w:p w14:paraId="0C24A9C7" w14:textId="0C6A13A5" w:rsidR="00555A51" w:rsidRPr="00555A51" w:rsidRDefault="00555A51" w:rsidP="00555A51">
            <w:r w:rsidRPr="00555A51">
              <w:t>2.</w:t>
            </w:r>
            <w:r>
              <w:t xml:space="preserve"> </w:t>
            </w:r>
            <w:r w:rsidRPr="00555A51">
              <w:t>Extended writing / decision making linked to case study.</w:t>
            </w:r>
          </w:p>
          <w:p w14:paraId="7591E49F" w14:textId="77777777" w:rsidR="00555A51" w:rsidRPr="00555A51" w:rsidRDefault="00555A51" w:rsidP="00555A51"/>
          <w:p w14:paraId="78FCA3D7" w14:textId="77777777" w:rsidR="00555A51" w:rsidRPr="00555A51" w:rsidRDefault="00555A51" w:rsidP="00555A51">
            <w:r w:rsidRPr="00555A51">
              <w:t>1.Map skills, identifying key lines of longitude and latitude.</w:t>
            </w:r>
          </w:p>
          <w:p w14:paraId="0F266785" w14:textId="77777777" w:rsidR="00555A51" w:rsidRPr="00555A51" w:rsidRDefault="00555A51" w:rsidP="00555A51">
            <w:r w:rsidRPr="00555A51">
              <w:t>2.Map skills – identifying glacial areas on a map.</w:t>
            </w:r>
          </w:p>
          <w:p w14:paraId="4F5E08E5" w14:textId="77777777" w:rsidR="00555A51" w:rsidRPr="00555A51" w:rsidRDefault="00555A51" w:rsidP="00555A51">
            <w:r w:rsidRPr="00555A51">
              <w:t>3.Annotating and sequencing glacial processes.</w:t>
            </w:r>
          </w:p>
          <w:p w14:paraId="3F4B7331" w14:textId="65882024" w:rsidR="00533401" w:rsidRPr="00555A51" w:rsidRDefault="00555A51" w:rsidP="00555A51">
            <w:r w:rsidRPr="00555A51">
              <w:t>4.Annotating and sequencing glacial landforms.</w:t>
            </w:r>
          </w:p>
        </w:tc>
        <w:tc>
          <w:tcPr>
            <w:tcW w:w="553" w:type="dxa"/>
            <w:vMerge/>
          </w:tcPr>
          <w:p w14:paraId="4C8EE263" w14:textId="77777777" w:rsidR="00533401" w:rsidRDefault="00533401" w:rsidP="00533401">
            <w:pPr>
              <w:rPr>
                <w:b/>
                <w:bCs/>
                <w:u w:val="single"/>
              </w:rPr>
            </w:pPr>
          </w:p>
        </w:tc>
        <w:tc>
          <w:tcPr>
            <w:tcW w:w="2982" w:type="dxa"/>
          </w:tcPr>
          <w:p w14:paraId="789EB760" w14:textId="74564E36" w:rsidR="00A026B9" w:rsidRDefault="00A026B9" w:rsidP="00F14D53">
            <w:r w:rsidRPr="005E5BB9">
              <w:rPr>
                <w:b/>
                <w:bCs/>
                <w:u w:val="single"/>
              </w:rPr>
              <w:t>Aim</w:t>
            </w:r>
            <w:r>
              <w:t>:</w:t>
            </w:r>
          </w:p>
          <w:p w14:paraId="12AE7743" w14:textId="50EEEA48" w:rsidR="00F14D53" w:rsidRPr="00F14D53" w:rsidRDefault="00F14D53" w:rsidP="00F14D53">
            <w:r w:rsidRPr="00F14D53">
              <w:t xml:space="preserve">Be able to understand how coastal landscapes are formed.  </w:t>
            </w:r>
          </w:p>
          <w:p w14:paraId="4A21FBE3" w14:textId="77777777" w:rsidR="00F14D53" w:rsidRPr="00F14D53" w:rsidRDefault="00F14D53" w:rsidP="00F14D53"/>
          <w:p w14:paraId="14C9164C" w14:textId="77777777" w:rsidR="00F14D53" w:rsidRPr="00F14D53" w:rsidRDefault="00F14D53" w:rsidP="00F14D53">
            <w:r w:rsidRPr="00F14D53">
              <w:t>Coasts</w:t>
            </w:r>
          </w:p>
          <w:p w14:paraId="01692B7E" w14:textId="77777777" w:rsidR="00F14D53" w:rsidRPr="00F14D53" w:rsidRDefault="00F14D53" w:rsidP="00F14D53"/>
          <w:p w14:paraId="3AB637FF" w14:textId="0A56C1C4" w:rsidR="00F14D53" w:rsidRPr="00F14D53" w:rsidRDefault="00F14D53" w:rsidP="00F14D53">
            <w:r w:rsidRPr="005E5BB9">
              <w:rPr>
                <w:b/>
                <w:bCs/>
                <w:u w:val="single"/>
              </w:rPr>
              <w:t>Core</w:t>
            </w:r>
            <w:r w:rsidRPr="00F14D53">
              <w:t xml:space="preserve"> </w:t>
            </w:r>
            <w:r w:rsidR="00A026B9" w:rsidRPr="005E5BB9">
              <w:rPr>
                <w:b/>
                <w:bCs/>
                <w:u w:val="single"/>
              </w:rPr>
              <w:t>knowledge</w:t>
            </w:r>
          </w:p>
          <w:p w14:paraId="7B8F0674" w14:textId="61377D92" w:rsidR="00F14D53" w:rsidRPr="00F14D53" w:rsidRDefault="00F14D53" w:rsidP="00F14D53">
            <w:r w:rsidRPr="00F14D53">
              <w:t>1.</w:t>
            </w:r>
            <w:r w:rsidR="00A026B9">
              <w:t xml:space="preserve"> </w:t>
            </w:r>
            <w:r w:rsidRPr="00F14D53">
              <w:t>Coastal processes – erosion, transportation and deposition</w:t>
            </w:r>
          </w:p>
          <w:p w14:paraId="38F78D1F" w14:textId="315E5114" w:rsidR="00F14D53" w:rsidRPr="00F14D53" w:rsidRDefault="00F14D53" w:rsidP="00F14D53">
            <w:r w:rsidRPr="00F14D53">
              <w:t>2.</w:t>
            </w:r>
            <w:r w:rsidR="00A026B9">
              <w:t xml:space="preserve"> </w:t>
            </w:r>
            <w:r w:rsidRPr="00F14D53">
              <w:t>Coastal landforms – Headland/bay, cave/arch/stack/stump</w:t>
            </w:r>
          </w:p>
          <w:p w14:paraId="2ADD1010" w14:textId="77777777" w:rsidR="00A026B9" w:rsidRDefault="00A026B9" w:rsidP="00F14D53"/>
          <w:p w14:paraId="0BEDB735" w14:textId="4A6C565A" w:rsidR="00F14D53" w:rsidRPr="00F14D53" w:rsidRDefault="00204751" w:rsidP="00F14D53">
            <w:r w:rsidRPr="001D3826">
              <w:rPr>
                <w:b/>
                <w:bCs/>
                <w:u w:val="single"/>
              </w:rPr>
              <w:t>Depth</w:t>
            </w:r>
            <w:r>
              <w:t xml:space="preserve"> </w:t>
            </w:r>
            <w:r w:rsidRPr="001D3826">
              <w:rPr>
                <w:b/>
                <w:bCs/>
                <w:u w:val="single"/>
              </w:rPr>
              <w:t>knowledge</w:t>
            </w:r>
            <w:r w:rsidR="00F14D53" w:rsidRPr="00F14D53">
              <w:t>:</w:t>
            </w:r>
          </w:p>
          <w:p w14:paraId="399A10AB" w14:textId="1C006136" w:rsidR="00F14D53" w:rsidRPr="00F14D53" w:rsidRDefault="00F14D53" w:rsidP="00F14D53">
            <w:r w:rsidRPr="00F14D53">
              <w:t>1.</w:t>
            </w:r>
            <w:r w:rsidR="00A026B9">
              <w:t xml:space="preserve"> </w:t>
            </w:r>
            <w:r w:rsidRPr="00F14D53">
              <w:t>Weathering and mass movement</w:t>
            </w:r>
          </w:p>
          <w:p w14:paraId="667E5499" w14:textId="7165D90B" w:rsidR="00F14D53" w:rsidRPr="00F14D53" w:rsidRDefault="00F14D53" w:rsidP="00F14D53">
            <w:r w:rsidRPr="00F14D53">
              <w:t>2.</w:t>
            </w:r>
            <w:r w:rsidR="00204751">
              <w:t xml:space="preserve"> </w:t>
            </w:r>
            <w:r w:rsidRPr="00F14D53">
              <w:t>Depositional landforms e.g. beach, spit</w:t>
            </w:r>
          </w:p>
          <w:p w14:paraId="178061AD" w14:textId="3965D13F" w:rsidR="00F14D53" w:rsidRPr="00F14D53" w:rsidRDefault="00F14D53" w:rsidP="00F14D53">
            <w:r w:rsidRPr="00F14D53">
              <w:t>3.</w:t>
            </w:r>
            <w:r w:rsidR="00204751">
              <w:t xml:space="preserve"> </w:t>
            </w:r>
            <w:r w:rsidRPr="00F14D53">
              <w:t>Coastal erosion</w:t>
            </w:r>
          </w:p>
          <w:p w14:paraId="332FF97F" w14:textId="6ABB406A" w:rsidR="00F14D53" w:rsidRPr="00F14D53" w:rsidRDefault="00F14D53" w:rsidP="00F14D53">
            <w:r w:rsidRPr="00F14D53">
              <w:t>4.</w:t>
            </w:r>
            <w:r w:rsidR="00204751">
              <w:t xml:space="preserve"> </w:t>
            </w:r>
            <w:r w:rsidRPr="00F14D53">
              <w:t>Management of the coast</w:t>
            </w:r>
          </w:p>
          <w:p w14:paraId="52835A32" w14:textId="0801C29B" w:rsidR="00F14D53" w:rsidRPr="00F14D53" w:rsidRDefault="00F14D53" w:rsidP="00F14D53">
            <w:r w:rsidRPr="00F14D53">
              <w:t>5.</w:t>
            </w:r>
            <w:r w:rsidR="00204751">
              <w:t xml:space="preserve"> </w:t>
            </w:r>
            <w:r w:rsidRPr="00F14D53">
              <w:t>Island formation and importance</w:t>
            </w:r>
          </w:p>
          <w:p w14:paraId="142820EF" w14:textId="1FBC5ECC" w:rsidR="00F14D53" w:rsidRPr="00F14D53" w:rsidRDefault="00F14D53" w:rsidP="00F14D53">
            <w:r w:rsidRPr="00F14D53">
              <w:t>6.</w:t>
            </w:r>
            <w:r w:rsidR="00204751">
              <w:t xml:space="preserve"> </w:t>
            </w:r>
            <w:r w:rsidRPr="00F14D53">
              <w:t>Coasts and climate change</w:t>
            </w:r>
          </w:p>
          <w:p w14:paraId="62843276" w14:textId="07A6C5AA" w:rsidR="00F14D53" w:rsidRPr="00F14D53" w:rsidRDefault="00F14D53" w:rsidP="00F14D53">
            <w:r w:rsidRPr="00F14D53">
              <w:t>7.</w:t>
            </w:r>
            <w:r w:rsidR="00204751">
              <w:t xml:space="preserve"> </w:t>
            </w:r>
            <w:r w:rsidRPr="00F14D53">
              <w:t>Case study of a coastal area</w:t>
            </w:r>
          </w:p>
          <w:p w14:paraId="7978C01C" w14:textId="77777777" w:rsidR="002377FB" w:rsidRDefault="002377FB" w:rsidP="00F14D53"/>
          <w:p w14:paraId="4318C16A" w14:textId="77777777" w:rsidR="002377FB" w:rsidRDefault="002377FB" w:rsidP="00F14D53"/>
          <w:p w14:paraId="0490B735" w14:textId="286EF0CD" w:rsidR="00F14D53" w:rsidRPr="00F14D53" w:rsidRDefault="00F14D53" w:rsidP="00F14D53">
            <w:r w:rsidRPr="001D3826">
              <w:rPr>
                <w:b/>
                <w:bCs/>
                <w:u w:val="single"/>
              </w:rPr>
              <w:t>Core</w:t>
            </w:r>
            <w:r w:rsidRPr="00F14D53">
              <w:t xml:space="preserve"> </w:t>
            </w:r>
            <w:r w:rsidRPr="001D3826">
              <w:rPr>
                <w:b/>
                <w:bCs/>
                <w:u w:val="single"/>
              </w:rPr>
              <w:t>skills</w:t>
            </w:r>
            <w:r w:rsidRPr="00F14D53">
              <w:t xml:space="preserve"> to be taught and applied in this topic:</w:t>
            </w:r>
          </w:p>
          <w:p w14:paraId="3ED113AB" w14:textId="3E126055" w:rsidR="00F14D53" w:rsidRPr="00F14D53" w:rsidRDefault="00F14D53" w:rsidP="00F14D53">
            <w:r w:rsidRPr="00F14D53">
              <w:t>1.</w:t>
            </w:r>
            <w:r w:rsidR="00204751">
              <w:t xml:space="preserve"> </w:t>
            </w:r>
            <w:r w:rsidRPr="00F14D53">
              <w:t>Annotating and sequencing coastal landforms</w:t>
            </w:r>
          </w:p>
          <w:p w14:paraId="208FC3A9" w14:textId="2D1681BE" w:rsidR="00533401" w:rsidRPr="00F14D53" w:rsidRDefault="00F14D53" w:rsidP="00F14D53">
            <w:r w:rsidRPr="00F14D53">
              <w:t>2.</w:t>
            </w:r>
            <w:r w:rsidR="00204751">
              <w:t xml:space="preserve"> </w:t>
            </w:r>
            <w:r w:rsidRPr="00F14D53">
              <w:t>Identifying coastal landforms on OS maps - using OS map skills including gird references, contours, symbols, direction, scale.</w:t>
            </w:r>
          </w:p>
        </w:tc>
        <w:tc>
          <w:tcPr>
            <w:tcW w:w="1821" w:type="dxa"/>
          </w:tcPr>
          <w:p w14:paraId="6CFA1E5C" w14:textId="6F8F06A3" w:rsidR="00D3002F" w:rsidRDefault="00D3002F" w:rsidP="00D3002F">
            <w:r w:rsidRPr="005E5BB9">
              <w:rPr>
                <w:b/>
                <w:bCs/>
                <w:u w:val="single"/>
              </w:rPr>
              <w:lastRenderedPageBreak/>
              <w:t>Aim</w:t>
            </w:r>
            <w:r>
              <w:t>:</w:t>
            </w:r>
          </w:p>
          <w:p w14:paraId="1A72E9FE" w14:textId="7335AB50" w:rsidR="00D3002F" w:rsidRPr="00D3002F" w:rsidRDefault="00D3002F" w:rsidP="00D3002F">
            <w:r w:rsidRPr="00D3002F">
              <w:t>Consider the issues surrounding the world’s growing population.</w:t>
            </w:r>
          </w:p>
          <w:p w14:paraId="45877483" w14:textId="77777777" w:rsidR="00D3002F" w:rsidRPr="00D3002F" w:rsidRDefault="00D3002F" w:rsidP="00D3002F"/>
          <w:p w14:paraId="788DAB1D" w14:textId="77777777" w:rsidR="00D3002F" w:rsidRPr="00D3002F" w:rsidRDefault="00D3002F" w:rsidP="00D3002F"/>
          <w:p w14:paraId="6DEA7C75" w14:textId="77777777" w:rsidR="00D3002F" w:rsidRPr="00D3002F" w:rsidRDefault="00D3002F" w:rsidP="00D3002F">
            <w:r w:rsidRPr="00D3002F">
              <w:t>Global Population</w:t>
            </w:r>
          </w:p>
          <w:p w14:paraId="57B57755" w14:textId="774811F9" w:rsidR="00D3002F" w:rsidRPr="00D3002F" w:rsidRDefault="00D3002F" w:rsidP="00D3002F">
            <w:r w:rsidRPr="005E5BB9">
              <w:rPr>
                <w:b/>
                <w:bCs/>
                <w:u w:val="single"/>
              </w:rPr>
              <w:t>Core</w:t>
            </w:r>
            <w:r w:rsidRPr="00D3002F">
              <w:t xml:space="preserve"> </w:t>
            </w:r>
            <w:r w:rsidR="005E7F20" w:rsidRPr="005E5BB9">
              <w:rPr>
                <w:b/>
                <w:bCs/>
                <w:u w:val="single"/>
              </w:rPr>
              <w:t>knowledge</w:t>
            </w:r>
            <w:r w:rsidRPr="00D3002F">
              <w:t>:</w:t>
            </w:r>
          </w:p>
          <w:p w14:paraId="67AFE832" w14:textId="00AE9FDE" w:rsidR="00D3002F" w:rsidRPr="00D3002F" w:rsidRDefault="00D3002F" w:rsidP="00D3002F">
            <w:r w:rsidRPr="00D3002F">
              <w:t>1.</w:t>
            </w:r>
            <w:r w:rsidR="005E7F20">
              <w:t xml:space="preserve"> </w:t>
            </w:r>
            <w:r w:rsidRPr="00D3002F">
              <w:t>Causes of global population increase.</w:t>
            </w:r>
          </w:p>
          <w:p w14:paraId="626BAAB7" w14:textId="5FC85230" w:rsidR="00D3002F" w:rsidRPr="00D3002F" w:rsidRDefault="00D3002F" w:rsidP="00D3002F">
            <w:r w:rsidRPr="00D3002F">
              <w:t>2.</w:t>
            </w:r>
            <w:r w:rsidR="005E7F20">
              <w:t xml:space="preserve"> </w:t>
            </w:r>
            <w:r w:rsidRPr="00D3002F">
              <w:t>Analysis of population pyramids, using them to explain how a population will change in the future.</w:t>
            </w:r>
          </w:p>
          <w:p w14:paraId="5781258A" w14:textId="3634E407" w:rsidR="00D3002F" w:rsidRPr="00D3002F" w:rsidRDefault="00D3002F" w:rsidP="00D3002F">
            <w:r w:rsidRPr="00D3002F">
              <w:t>3.</w:t>
            </w:r>
            <w:r w:rsidR="005E7F20">
              <w:t xml:space="preserve"> </w:t>
            </w:r>
            <w:r w:rsidRPr="00D3002F">
              <w:t xml:space="preserve">Describe how a named country has used a population policy and evaluate the </w:t>
            </w:r>
            <w:r w:rsidRPr="00D3002F">
              <w:lastRenderedPageBreak/>
              <w:t>impacts that it had.</w:t>
            </w:r>
          </w:p>
          <w:p w14:paraId="629D053D" w14:textId="77777777" w:rsidR="004E5B6D" w:rsidRDefault="004E5B6D" w:rsidP="00D3002F"/>
          <w:p w14:paraId="108A1107" w14:textId="0A878CF3" w:rsidR="00D3002F" w:rsidRPr="00D3002F" w:rsidRDefault="004E5B6D" w:rsidP="00D3002F">
            <w:r w:rsidRPr="001D3826">
              <w:rPr>
                <w:b/>
                <w:bCs/>
                <w:u w:val="single"/>
              </w:rPr>
              <w:t>Depth</w:t>
            </w:r>
            <w:r>
              <w:t xml:space="preserve"> </w:t>
            </w:r>
            <w:r w:rsidRPr="001D3826">
              <w:rPr>
                <w:b/>
                <w:bCs/>
                <w:u w:val="single"/>
              </w:rPr>
              <w:t>Knowledge</w:t>
            </w:r>
            <w:r w:rsidR="00D3002F" w:rsidRPr="00D3002F">
              <w:t>:</w:t>
            </w:r>
          </w:p>
          <w:p w14:paraId="1BBBF09E" w14:textId="114350D9" w:rsidR="00D3002F" w:rsidRPr="00D3002F" w:rsidRDefault="00D3002F" w:rsidP="00D3002F">
            <w:r w:rsidRPr="00D3002F">
              <w:t>1.</w:t>
            </w:r>
            <w:r w:rsidR="004E5B6D">
              <w:t xml:space="preserve"> </w:t>
            </w:r>
            <w:r w:rsidRPr="00D3002F">
              <w:t>Impacts of overpopulation.</w:t>
            </w:r>
          </w:p>
          <w:p w14:paraId="140AA449" w14:textId="22EA976A" w:rsidR="00D3002F" w:rsidRPr="00D3002F" w:rsidRDefault="00D3002F" w:rsidP="00D3002F">
            <w:r w:rsidRPr="00D3002F">
              <w:t>2.</w:t>
            </w:r>
            <w:r w:rsidR="004E5B6D">
              <w:t xml:space="preserve"> </w:t>
            </w:r>
            <w:r w:rsidRPr="00D3002F">
              <w:t>population distribution.</w:t>
            </w:r>
          </w:p>
          <w:p w14:paraId="774D318C" w14:textId="78D6D446" w:rsidR="00D3002F" w:rsidRPr="00D3002F" w:rsidRDefault="00D3002F" w:rsidP="00D3002F">
            <w:r w:rsidRPr="00D3002F">
              <w:t>3.</w:t>
            </w:r>
            <w:r w:rsidR="004E5B6D">
              <w:t xml:space="preserve"> </w:t>
            </w:r>
            <w:r w:rsidRPr="00D3002F">
              <w:t>Migration - push/pull factors, types of migration and migrants, impacts.</w:t>
            </w:r>
          </w:p>
          <w:p w14:paraId="6772CE6E" w14:textId="15F05B16" w:rsidR="00D3002F" w:rsidRPr="00D3002F" w:rsidRDefault="00D3002F" w:rsidP="00D3002F">
            <w:r w:rsidRPr="00D3002F">
              <w:t>4.</w:t>
            </w:r>
            <w:r w:rsidR="004E5B6D">
              <w:t xml:space="preserve"> </w:t>
            </w:r>
            <w:r w:rsidRPr="00D3002F">
              <w:t>Ageing populations.</w:t>
            </w:r>
          </w:p>
          <w:p w14:paraId="3A66347E" w14:textId="652CDB0B" w:rsidR="00D3002F" w:rsidRPr="00D3002F" w:rsidRDefault="00D3002F" w:rsidP="00D3002F">
            <w:r w:rsidRPr="00D3002F">
              <w:t>5.</w:t>
            </w:r>
            <w:r w:rsidR="004E5B6D">
              <w:t xml:space="preserve"> </w:t>
            </w:r>
            <w:r w:rsidRPr="00D3002F">
              <w:t>UK population.</w:t>
            </w:r>
          </w:p>
          <w:p w14:paraId="0C87B302" w14:textId="77777777" w:rsidR="004E5B6D" w:rsidRDefault="004E5B6D" w:rsidP="00D3002F"/>
          <w:p w14:paraId="7DF89A24" w14:textId="04DC2518" w:rsidR="00D3002F" w:rsidRPr="00D3002F" w:rsidRDefault="00D3002F" w:rsidP="00D3002F">
            <w:r w:rsidRPr="001D3826">
              <w:rPr>
                <w:b/>
                <w:bCs/>
                <w:u w:val="single"/>
              </w:rPr>
              <w:t>Core</w:t>
            </w:r>
            <w:r w:rsidRPr="00D3002F">
              <w:t xml:space="preserve"> </w:t>
            </w:r>
            <w:r w:rsidRPr="001D3826">
              <w:rPr>
                <w:b/>
                <w:bCs/>
                <w:u w:val="single"/>
              </w:rPr>
              <w:t>skills</w:t>
            </w:r>
            <w:r w:rsidRPr="00D3002F">
              <w:t xml:space="preserve"> to be taught and applied in this topic:</w:t>
            </w:r>
          </w:p>
          <w:p w14:paraId="453E4526" w14:textId="6FFBC200" w:rsidR="00D3002F" w:rsidRPr="00D3002F" w:rsidRDefault="00D3002F" w:rsidP="00D3002F">
            <w:r w:rsidRPr="00D3002F">
              <w:t>1.</w:t>
            </w:r>
            <w:r w:rsidR="004E5B6D">
              <w:t xml:space="preserve"> </w:t>
            </w:r>
            <w:r w:rsidRPr="00D3002F">
              <w:t>Interpret population pyramids.</w:t>
            </w:r>
          </w:p>
          <w:p w14:paraId="00EF9634" w14:textId="62127855" w:rsidR="00D3002F" w:rsidRPr="00D3002F" w:rsidRDefault="00D3002F" w:rsidP="00D3002F">
            <w:r w:rsidRPr="00D3002F">
              <w:t>2.</w:t>
            </w:r>
            <w:r w:rsidR="004E5B6D">
              <w:t xml:space="preserve"> </w:t>
            </w:r>
            <w:r w:rsidRPr="00D3002F">
              <w:t>Answer a ‘to what extent’ question.</w:t>
            </w:r>
          </w:p>
          <w:p w14:paraId="4652001D" w14:textId="77777777" w:rsidR="00533401" w:rsidRPr="00D3002F" w:rsidRDefault="00533401" w:rsidP="00533401"/>
        </w:tc>
        <w:tc>
          <w:tcPr>
            <w:tcW w:w="553" w:type="dxa"/>
            <w:vMerge/>
            <w:vAlign w:val="center"/>
          </w:tcPr>
          <w:p w14:paraId="52DB2A95" w14:textId="77777777" w:rsidR="00533401" w:rsidRDefault="00533401" w:rsidP="00533401">
            <w:pPr>
              <w:jc w:val="center"/>
              <w:rPr>
                <w:b/>
                <w:bCs/>
                <w:u w:val="single"/>
              </w:rPr>
            </w:pPr>
          </w:p>
        </w:tc>
        <w:tc>
          <w:tcPr>
            <w:tcW w:w="1865" w:type="dxa"/>
          </w:tcPr>
          <w:p w14:paraId="70988FF6" w14:textId="685E70D2" w:rsidR="00203A15" w:rsidRDefault="00203A15" w:rsidP="00203A15">
            <w:r w:rsidRPr="005E5BB9">
              <w:rPr>
                <w:b/>
                <w:bCs/>
                <w:u w:val="single"/>
              </w:rPr>
              <w:t>Aim</w:t>
            </w:r>
            <w:r>
              <w:t>:</w:t>
            </w:r>
          </w:p>
          <w:p w14:paraId="1B2D6D03" w14:textId="76E95616" w:rsidR="00203A15" w:rsidRPr="00203A15" w:rsidRDefault="00203A15" w:rsidP="00203A15">
            <w:r w:rsidRPr="00203A15">
              <w:t>To explore the human and physical Geography of Asia.</w:t>
            </w:r>
          </w:p>
          <w:p w14:paraId="38BBDBD0" w14:textId="77777777" w:rsidR="00203A15" w:rsidRPr="00203A15" w:rsidRDefault="00203A15" w:rsidP="00203A15"/>
          <w:p w14:paraId="19EC9E98" w14:textId="77777777" w:rsidR="00203A15" w:rsidRPr="00203A15" w:rsidRDefault="00203A15" w:rsidP="00203A15">
            <w:r w:rsidRPr="00203A15">
              <w:t>Spotlight on Asia</w:t>
            </w:r>
          </w:p>
          <w:p w14:paraId="258CF381" w14:textId="3286C61A" w:rsidR="00203A15" w:rsidRPr="00203A15" w:rsidRDefault="00203A15" w:rsidP="00203A15">
            <w:r w:rsidRPr="005E5BB9">
              <w:rPr>
                <w:b/>
                <w:bCs/>
                <w:u w:val="single"/>
              </w:rPr>
              <w:t>Core</w:t>
            </w:r>
            <w:r w:rsidRPr="00203A15">
              <w:t xml:space="preserve"> </w:t>
            </w:r>
            <w:r w:rsidRPr="005E5BB9">
              <w:rPr>
                <w:b/>
                <w:bCs/>
                <w:u w:val="single"/>
              </w:rPr>
              <w:t>knowledge</w:t>
            </w:r>
          </w:p>
          <w:p w14:paraId="2B665DE0" w14:textId="77777777" w:rsidR="00203A15" w:rsidRPr="00203A15" w:rsidRDefault="00203A15" w:rsidP="00203A15"/>
          <w:p w14:paraId="112C3531" w14:textId="512DAAB6" w:rsidR="00203A15" w:rsidRPr="00203A15" w:rsidRDefault="00203A15" w:rsidP="00203A15">
            <w:r w:rsidRPr="00203A15">
              <w:t>1.</w:t>
            </w:r>
            <w:r>
              <w:t xml:space="preserve"> </w:t>
            </w:r>
            <w:r w:rsidRPr="00203A15">
              <w:t>Social, Economic and Environmental Impacts of rapid urbanisation on a named megacity.</w:t>
            </w:r>
          </w:p>
          <w:p w14:paraId="680151F8" w14:textId="360ECD70" w:rsidR="00203A15" w:rsidRPr="00203A15" w:rsidRDefault="00203A15" w:rsidP="00203A15">
            <w:r w:rsidRPr="00203A15">
              <w:t>2.</w:t>
            </w:r>
            <w:r>
              <w:t xml:space="preserve"> </w:t>
            </w:r>
            <w:r w:rsidRPr="00203A15">
              <w:t>Causes and consequences of flooding.</w:t>
            </w:r>
          </w:p>
          <w:p w14:paraId="15B287A4" w14:textId="77777777" w:rsidR="00203A15" w:rsidRPr="00203A15" w:rsidRDefault="00203A15" w:rsidP="00203A15"/>
          <w:p w14:paraId="7D0A4B4F" w14:textId="5E94C155" w:rsidR="00203A15" w:rsidRPr="00203A15" w:rsidRDefault="00203A15" w:rsidP="00203A15">
            <w:r w:rsidRPr="001D3826">
              <w:rPr>
                <w:b/>
                <w:bCs/>
                <w:u w:val="single"/>
              </w:rPr>
              <w:t>Depth</w:t>
            </w:r>
            <w:r>
              <w:t xml:space="preserve"> </w:t>
            </w:r>
            <w:r w:rsidRPr="001D3826">
              <w:rPr>
                <w:b/>
                <w:bCs/>
                <w:u w:val="single"/>
              </w:rPr>
              <w:t>knowledge</w:t>
            </w:r>
            <w:r>
              <w:t>:</w:t>
            </w:r>
          </w:p>
          <w:p w14:paraId="0EF80067" w14:textId="77777777" w:rsidR="00203A15" w:rsidRPr="00203A15" w:rsidRDefault="00203A15" w:rsidP="00203A15"/>
          <w:p w14:paraId="5B3415B4" w14:textId="5761A496" w:rsidR="00203A15" w:rsidRPr="00203A15" w:rsidRDefault="00203A15" w:rsidP="00203A15">
            <w:r w:rsidRPr="00203A15">
              <w:t>1.</w:t>
            </w:r>
            <w:r>
              <w:t xml:space="preserve"> </w:t>
            </w:r>
            <w:r w:rsidRPr="00203A15">
              <w:t>Case study of a flood event on a named river.</w:t>
            </w:r>
          </w:p>
          <w:p w14:paraId="7831939F" w14:textId="2560055B" w:rsidR="00203A15" w:rsidRPr="00203A15" w:rsidRDefault="00203A15" w:rsidP="00203A15">
            <w:r w:rsidRPr="00203A15">
              <w:lastRenderedPageBreak/>
              <w:t>2.</w:t>
            </w:r>
            <w:r w:rsidR="006B665E">
              <w:t xml:space="preserve"> </w:t>
            </w:r>
            <w:r w:rsidRPr="00203A15">
              <w:t>Energy use.</w:t>
            </w:r>
          </w:p>
          <w:p w14:paraId="20F936EC" w14:textId="56A7C09E" w:rsidR="00203A15" w:rsidRPr="00203A15" w:rsidRDefault="00203A15" w:rsidP="00203A15">
            <w:r w:rsidRPr="00203A15">
              <w:t>3.</w:t>
            </w:r>
            <w:r w:rsidR="006B665E">
              <w:t xml:space="preserve"> </w:t>
            </w:r>
            <w:r w:rsidRPr="00203A15">
              <w:t>Monsoon climate</w:t>
            </w:r>
          </w:p>
          <w:p w14:paraId="13BCAE77" w14:textId="0733B151" w:rsidR="00203A15" w:rsidRPr="00203A15" w:rsidRDefault="00203A15" w:rsidP="00203A15">
            <w:r w:rsidRPr="00203A15">
              <w:t>4.</w:t>
            </w:r>
            <w:r w:rsidR="006B665E">
              <w:t xml:space="preserve"> </w:t>
            </w:r>
            <w:r w:rsidRPr="00203A15">
              <w:t>Palm oil.</w:t>
            </w:r>
          </w:p>
          <w:p w14:paraId="487DBD95" w14:textId="03D19FDE" w:rsidR="00203A15" w:rsidRPr="00203A15" w:rsidRDefault="00203A15" w:rsidP="00203A15">
            <w:r w:rsidRPr="00203A15">
              <w:t>5.</w:t>
            </w:r>
            <w:r w:rsidR="006B665E">
              <w:t xml:space="preserve"> </w:t>
            </w:r>
            <w:r w:rsidRPr="00203A15">
              <w:t>Tectonic hazards.</w:t>
            </w:r>
          </w:p>
          <w:p w14:paraId="1ADED95E" w14:textId="32DDB1A8" w:rsidR="00203A15" w:rsidRPr="00203A15" w:rsidRDefault="00203A15" w:rsidP="00203A15">
            <w:r w:rsidRPr="00203A15">
              <w:t>6.</w:t>
            </w:r>
            <w:r w:rsidR="006B665E">
              <w:t xml:space="preserve"> </w:t>
            </w:r>
            <w:r w:rsidRPr="00203A15">
              <w:t>Other content at centre discretion.</w:t>
            </w:r>
          </w:p>
          <w:p w14:paraId="7245B5A0" w14:textId="77777777" w:rsidR="00203A15" w:rsidRPr="00203A15" w:rsidRDefault="00203A15" w:rsidP="00203A15"/>
          <w:p w14:paraId="7755AA17" w14:textId="77777777" w:rsidR="00203A15" w:rsidRPr="00203A15" w:rsidRDefault="00203A15" w:rsidP="00203A15">
            <w:r w:rsidRPr="001D3826">
              <w:rPr>
                <w:b/>
                <w:bCs/>
                <w:u w:val="single"/>
              </w:rPr>
              <w:t>Core</w:t>
            </w:r>
            <w:r w:rsidRPr="00203A15">
              <w:t xml:space="preserve"> </w:t>
            </w:r>
            <w:r w:rsidRPr="001D3826">
              <w:rPr>
                <w:b/>
                <w:bCs/>
                <w:u w:val="single"/>
              </w:rPr>
              <w:t>skills</w:t>
            </w:r>
            <w:r w:rsidRPr="00203A15">
              <w:t xml:space="preserve"> to be taught and applied in this topic:</w:t>
            </w:r>
          </w:p>
          <w:p w14:paraId="2C6B3502" w14:textId="77777777" w:rsidR="00203A15" w:rsidRPr="00203A15" w:rsidRDefault="00203A15" w:rsidP="00203A15"/>
          <w:p w14:paraId="27DD62EC" w14:textId="6D7A2D98" w:rsidR="00203A15" w:rsidRPr="00203A15" w:rsidRDefault="00203A15" w:rsidP="00203A15">
            <w:r w:rsidRPr="00203A15">
              <w:t>1.</w:t>
            </w:r>
            <w:r w:rsidR="00F11CDA">
              <w:t xml:space="preserve"> </w:t>
            </w:r>
            <w:r w:rsidRPr="00203A15">
              <w:t>Proportional circles map showing megacity distribution and population.</w:t>
            </w:r>
          </w:p>
          <w:p w14:paraId="3CFD6BFF" w14:textId="7ED5C31F" w:rsidR="00533401" w:rsidRPr="00203A15" w:rsidRDefault="00203A15" w:rsidP="00203A15">
            <w:r w:rsidRPr="00203A15">
              <w:t>2.</w:t>
            </w:r>
            <w:r w:rsidR="00F11CDA">
              <w:t xml:space="preserve"> </w:t>
            </w:r>
            <w:r w:rsidRPr="00203A15">
              <w:t>Interpreting GIS</w:t>
            </w:r>
          </w:p>
        </w:tc>
        <w:tc>
          <w:tcPr>
            <w:tcW w:w="1866" w:type="dxa"/>
          </w:tcPr>
          <w:p w14:paraId="24032F4D" w14:textId="59FF686C" w:rsidR="00511BB8" w:rsidRDefault="00511BB8" w:rsidP="00511BB8">
            <w:r w:rsidRPr="005E5BB9">
              <w:rPr>
                <w:b/>
                <w:bCs/>
                <w:u w:val="single"/>
              </w:rPr>
              <w:lastRenderedPageBreak/>
              <w:t>Aim</w:t>
            </w:r>
            <w:r>
              <w:t>:</w:t>
            </w:r>
          </w:p>
          <w:p w14:paraId="0D7638CB" w14:textId="5F358A30" w:rsidR="00511BB8" w:rsidRPr="00511BB8" w:rsidRDefault="00511BB8" w:rsidP="00511BB8">
            <w:r w:rsidRPr="00511BB8">
              <w:t>Be able to conduct small scale fieldwork.</w:t>
            </w:r>
          </w:p>
          <w:p w14:paraId="0B6D6997" w14:textId="77777777" w:rsidR="00511BB8" w:rsidRPr="00511BB8" w:rsidRDefault="00511BB8" w:rsidP="00511BB8">
            <w:r w:rsidRPr="00511BB8">
              <w:t>Urban Fieldwork</w:t>
            </w:r>
          </w:p>
          <w:p w14:paraId="13ADC26C" w14:textId="77777777" w:rsidR="009B7569" w:rsidRDefault="009B7569" w:rsidP="00511BB8"/>
          <w:p w14:paraId="7F786EEA" w14:textId="6C085C59" w:rsidR="00511BB8" w:rsidRPr="00511BB8" w:rsidRDefault="00511BB8" w:rsidP="00511BB8">
            <w:r w:rsidRPr="005E5BB9">
              <w:rPr>
                <w:b/>
                <w:bCs/>
                <w:u w:val="single"/>
              </w:rPr>
              <w:t>Core</w:t>
            </w:r>
            <w:r w:rsidR="009B7569">
              <w:t xml:space="preserve"> </w:t>
            </w:r>
            <w:r w:rsidR="009B7569" w:rsidRPr="005E5BB9">
              <w:rPr>
                <w:b/>
                <w:bCs/>
                <w:u w:val="single"/>
              </w:rPr>
              <w:t>knowledge</w:t>
            </w:r>
            <w:r w:rsidRPr="00511BB8">
              <w:t>:</w:t>
            </w:r>
          </w:p>
          <w:p w14:paraId="4A43F587" w14:textId="77777777" w:rsidR="00511BB8" w:rsidRPr="00511BB8" w:rsidRDefault="00511BB8" w:rsidP="00511BB8"/>
          <w:p w14:paraId="2C2F12E3" w14:textId="77777777" w:rsidR="00511BB8" w:rsidRPr="00511BB8" w:rsidRDefault="00511BB8" w:rsidP="00511BB8">
            <w:r w:rsidRPr="00511BB8">
              <w:t>One fieldwork technique that can be used in an investigation linked to the human Geography of the local area e.g. traffic or pedestrian count, land use, environmental quality survey, questionnaires.</w:t>
            </w:r>
          </w:p>
          <w:p w14:paraId="24F455F3" w14:textId="77777777" w:rsidR="00511BB8" w:rsidRPr="00511BB8" w:rsidRDefault="00511BB8" w:rsidP="00511BB8"/>
          <w:p w14:paraId="4C9209B1" w14:textId="174A606A" w:rsidR="00511BB8" w:rsidRPr="00511BB8" w:rsidRDefault="004B1009" w:rsidP="00511BB8">
            <w:r w:rsidRPr="001D3826">
              <w:rPr>
                <w:b/>
                <w:bCs/>
                <w:u w:val="single"/>
              </w:rPr>
              <w:t>Depth</w:t>
            </w:r>
            <w:r>
              <w:t xml:space="preserve"> </w:t>
            </w:r>
            <w:r w:rsidRPr="001D3826">
              <w:rPr>
                <w:b/>
                <w:bCs/>
                <w:u w:val="single"/>
              </w:rPr>
              <w:t>knowledge</w:t>
            </w:r>
            <w:r w:rsidR="00511BB8" w:rsidRPr="00511BB8">
              <w:t>:</w:t>
            </w:r>
          </w:p>
          <w:p w14:paraId="198AB0E8" w14:textId="77777777" w:rsidR="00511BB8" w:rsidRPr="00511BB8" w:rsidRDefault="00511BB8" w:rsidP="00511BB8"/>
          <w:p w14:paraId="78B17371" w14:textId="77777777" w:rsidR="00511BB8" w:rsidRPr="00511BB8" w:rsidRDefault="00511BB8" w:rsidP="00511BB8">
            <w:r w:rsidRPr="00511BB8">
              <w:lastRenderedPageBreak/>
              <w:t>More than one fieldwork technique that can be used to investigate the human geography of the local area</w:t>
            </w:r>
          </w:p>
          <w:p w14:paraId="4AA6BAF9" w14:textId="77777777" w:rsidR="00511BB8" w:rsidRPr="00511BB8" w:rsidRDefault="00511BB8" w:rsidP="00511BB8"/>
          <w:p w14:paraId="795FC549" w14:textId="77777777" w:rsidR="00511BB8" w:rsidRPr="00511BB8" w:rsidRDefault="00511BB8" w:rsidP="00511BB8"/>
          <w:p w14:paraId="6A2071C3" w14:textId="77777777" w:rsidR="00511BB8" w:rsidRPr="00511BB8" w:rsidRDefault="00511BB8" w:rsidP="00511BB8">
            <w:r w:rsidRPr="001D3826">
              <w:rPr>
                <w:b/>
                <w:bCs/>
                <w:u w:val="single"/>
              </w:rPr>
              <w:t>Core</w:t>
            </w:r>
            <w:r w:rsidRPr="00511BB8">
              <w:t xml:space="preserve"> </w:t>
            </w:r>
            <w:r w:rsidRPr="001D3826">
              <w:rPr>
                <w:b/>
                <w:bCs/>
                <w:u w:val="single"/>
              </w:rPr>
              <w:t>skills</w:t>
            </w:r>
            <w:r w:rsidRPr="00511BB8">
              <w:t xml:space="preserve"> to be taught and applied in this topic:</w:t>
            </w:r>
          </w:p>
          <w:p w14:paraId="79B92392" w14:textId="77777777" w:rsidR="00511BB8" w:rsidRPr="00511BB8" w:rsidRDefault="00511BB8" w:rsidP="00511BB8"/>
          <w:p w14:paraId="4E96A128" w14:textId="03C1A431" w:rsidR="00511BB8" w:rsidRPr="00511BB8" w:rsidRDefault="00511BB8" w:rsidP="00511BB8">
            <w:r w:rsidRPr="00511BB8">
              <w:t>1.</w:t>
            </w:r>
            <w:r w:rsidR="004B1009">
              <w:t xml:space="preserve"> </w:t>
            </w:r>
            <w:r w:rsidRPr="00511BB8">
              <w:t>Using a number of mathematical skills – mean, median, mode and range.</w:t>
            </w:r>
          </w:p>
          <w:p w14:paraId="03B164F6" w14:textId="2DC393A0" w:rsidR="00511BB8" w:rsidRPr="00511BB8" w:rsidRDefault="00511BB8" w:rsidP="00511BB8">
            <w:r w:rsidRPr="00511BB8">
              <w:t>2.</w:t>
            </w:r>
            <w:r w:rsidR="004B1009">
              <w:t xml:space="preserve"> </w:t>
            </w:r>
            <w:r w:rsidRPr="00511BB8">
              <w:t>Be able to complete, draw and interpret compound bar graphs.</w:t>
            </w:r>
          </w:p>
          <w:p w14:paraId="6124F59E" w14:textId="77777777" w:rsidR="00533401" w:rsidRPr="00511BB8" w:rsidRDefault="00533401" w:rsidP="00533401"/>
        </w:tc>
        <w:tc>
          <w:tcPr>
            <w:tcW w:w="553" w:type="dxa"/>
            <w:vMerge/>
          </w:tcPr>
          <w:p w14:paraId="61EFA263" w14:textId="77777777" w:rsidR="00533401" w:rsidRDefault="00533401" w:rsidP="00533401">
            <w:pPr>
              <w:rPr>
                <w:b/>
                <w:bCs/>
                <w:u w:val="single"/>
              </w:rPr>
            </w:pPr>
          </w:p>
        </w:tc>
        <w:tc>
          <w:tcPr>
            <w:tcW w:w="3976" w:type="dxa"/>
          </w:tcPr>
          <w:p w14:paraId="1D243B3F" w14:textId="77777777" w:rsidR="00361C52" w:rsidRPr="00361C52" w:rsidRDefault="00361C52" w:rsidP="00361C52">
            <w:r w:rsidRPr="00361C52">
              <w:t xml:space="preserve">Wider reading: </w:t>
            </w:r>
            <w:proofErr w:type="spellStart"/>
            <w:r w:rsidRPr="00361C52">
              <w:t>varitey</w:t>
            </w:r>
            <w:proofErr w:type="spellEnd"/>
            <w:r w:rsidRPr="00361C52">
              <w:t xml:space="preserve"> of up-to-date news articles</w:t>
            </w:r>
          </w:p>
          <w:p w14:paraId="533EBC2F" w14:textId="77777777" w:rsidR="00361C52" w:rsidRDefault="00361C52" w:rsidP="00361C52">
            <w:r w:rsidRPr="00361C52">
              <w:t>Virtual fieldwork to Russia and glacial landscapes</w:t>
            </w:r>
            <w:r w:rsidRPr="00361C52">
              <w:tab/>
            </w:r>
          </w:p>
          <w:p w14:paraId="1201B2FC" w14:textId="0757ED7E" w:rsidR="00361C52" w:rsidRPr="00361C52" w:rsidRDefault="00361C52" w:rsidP="00361C52">
            <w:r w:rsidRPr="00361C52">
              <w:t xml:space="preserve">Virtual fieldtrip using Google earth, DME activity on coastal management, </w:t>
            </w:r>
          </w:p>
          <w:p w14:paraId="663C31E1" w14:textId="77777777" w:rsidR="00361C52" w:rsidRPr="00361C52" w:rsidRDefault="00361C52" w:rsidP="00361C52">
            <w:r w:rsidRPr="00361C52">
              <w:t xml:space="preserve">Reading: Horrible Geography: Cracking Coasts - Anita Ganeri, </w:t>
            </w:r>
          </w:p>
          <w:p w14:paraId="2E5277C1" w14:textId="28C646DE" w:rsidR="00361C52" w:rsidRPr="00361C52" w:rsidRDefault="00361C52" w:rsidP="00361C52">
            <w:r w:rsidRPr="00361C52">
              <w:t>Subject links: science, PSHE, Impacts of migration on local area. Visit to town centre to map impacts.</w:t>
            </w:r>
            <w:r w:rsidRPr="00361C52">
              <w:tab/>
              <w:t>Flipped learning tasks, Global megacity case study, virtual field trips using Google earth</w:t>
            </w:r>
            <w:r w:rsidRPr="00361C52">
              <w:tab/>
              <w:t>Field tip in the local area</w:t>
            </w:r>
          </w:p>
          <w:p w14:paraId="413590B3" w14:textId="418935FF" w:rsidR="00533401" w:rsidRDefault="00533401" w:rsidP="00361C52">
            <w:pPr>
              <w:rPr>
                <w:b/>
                <w:bCs/>
                <w:u w:val="single"/>
              </w:rPr>
            </w:pPr>
          </w:p>
        </w:tc>
      </w:tr>
      <w:tr w:rsidR="00533401" w14:paraId="269643E0" w14:textId="77777777" w:rsidTr="00533401">
        <w:tc>
          <w:tcPr>
            <w:tcW w:w="1781" w:type="dxa"/>
            <w:vMerge/>
            <w:vAlign w:val="center"/>
          </w:tcPr>
          <w:p w14:paraId="079AE390" w14:textId="77777777" w:rsidR="00533401" w:rsidRPr="00533401" w:rsidRDefault="00533401" w:rsidP="00533401">
            <w:pPr>
              <w:jc w:val="center"/>
              <w:rPr>
                <w:sz w:val="24"/>
                <w:szCs w:val="24"/>
              </w:rPr>
            </w:pPr>
          </w:p>
        </w:tc>
        <w:tc>
          <w:tcPr>
            <w:tcW w:w="2724" w:type="dxa"/>
          </w:tcPr>
          <w:p w14:paraId="5C18AF47" w14:textId="77777777" w:rsidR="00533401" w:rsidRDefault="00533401" w:rsidP="00533401">
            <w:pPr>
              <w:rPr>
                <w:b/>
                <w:bCs/>
                <w:u w:val="single"/>
              </w:rPr>
            </w:pPr>
          </w:p>
        </w:tc>
        <w:tc>
          <w:tcPr>
            <w:tcW w:w="1860" w:type="dxa"/>
          </w:tcPr>
          <w:p w14:paraId="3A0917D3" w14:textId="77777777" w:rsidR="00533401" w:rsidRDefault="00533401" w:rsidP="00533401">
            <w:pPr>
              <w:rPr>
                <w:b/>
                <w:bCs/>
                <w:u w:val="single"/>
              </w:rPr>
            </w:pPr>
          </w:p>
        </w:tc>
        <w:tc>
          <w:tcPr>
            <w:tcW w:w="1858" w:type="dxa"/>
          </w:tcPr>
          <w:p w14:paraId="09E3DC1D" w14:textId="77777777" w:rsidR="00533401" w:rsidRDefault="00533401" w:rsidP="00533401">
            <w:pPr>
              <w:rPr>
                <w:b/>
                <w:bCs/>
                <w:u w:val="single"/>
              </w:rPr>
            </w:pPr>
          </w:p>
        </w:tc>
        <w:tc>
          <w:tcPr>
            <w:tcW w:w="553" w:type="dxa"/>
            <w:vMerge/>
          </w:tcPr>
          <w:p w14:paraId="057FEB94" w14:textId="77777777" w:rsidR="00533401" w:rsidRDefault="00533401" w:rsidP="00533401">
            <w:pPr>
              <w:rPr>
                <w:b/>
                <w:bCs/>
                <w:u w:val="single"/>
              </w:rPr>
            </w:pPr>
          </w:p>
        </w:tc>
        <w:tc>
          <w:tcPr>
            <w:tcW w:w="2982" w:type="dxa"/>
          </w:tcPr>
          <w:p w14:paraId="177D323C" w14:textId="77777777" w:rsidR="00533401" w:rsidRDefault="00533401" w:rsidP="00533401">
            <w:pPr>
              <w:rPr>
                <w:b/>
                <w:bCs/>
                <w:u w:val="single"/>
              </w:rPr>
            </w:pPr>
          </w:p>
        </w:tc>
        <w:tc>
          <w:tcPr>
            <w:tcW w:w="1821" w:type="dxa"/>
          </w:tcPr>
          <w:p w14:paraId="38FCD461" w14:textId="77777777" w:rsidR="00533401" w:rsidRDefault="00533401" w:rsidP="00533401">
            <w:pPr>
              <w:rPr>
                <w:b/>
                <w:bCs/>
                <w:u w:val="single"/>
              </w:rPr>
            </w:pPr>
          </w:p>
        </w:tc>
        <w:tc>
          <w:tcPr>
            <w:tcW w:w="553" w:type="dxa"/>
            <w:vMerge/>
            <w:vAlign w:val="center"/>
          </w:tcPr>
          <w:p w14:paraId="566C6A00" w14:textId="77777777" w:rsidR="00533401" w:rsidRDefault="00533401" w:rsidP="00533401">
            <w:pPr>
              <w:jc w:val="center"/>
              <w:rPr>
                <w:b/>
                <w:bCs/>
                <w:u w:val="single"/>
              </w:rPr>
            </w:pPr>
          </w:p>
        </w:tc>
        <w:tc>
          <w:tcPr>
            <w:tcW w:w="1865" w:type="dxa"/>
          </w:tcPr>
          <w:p w14:paraId="182B56E6" w14:textId="77777777" w:rsidR="00533401" w:rsidRDefault="00533401" w:rsidP="00533401">
            <w:pPr>
              <w:rPr>
                <w:b/>
                <w:bCs/>
                <w:u w:val="single"/>
              </w:rPr>
            </w:pPr>
          </w:p>
        </w:tc>
        <w:tc>
          <w:tcPr>
            <w:tcW w:w="1866" w:type="dxa"/>
          </w:tcPr>
          <w:p w14:paraId="51B16150" w14:textId="77777777" w:rsidR="00533401" w:rsidRDefault="00533401" w:rsidP="00533401">
            <w:pPr>
              <w:rPr>
                <w:b/>
                <w:bCs/>
                <w:u w:val="single"/>
              </w:rPr>
            </w:pPr>
          </w:p>
        </w:tc>
        <w:tc>
          <w:tcPr>
            <w:tcW w:w="553" w:type="dxa"/>
            <w:vMerge/>
          </w:tcPr>
          <w:p w14:paraId="1CEF16E7" w14:textId="77777777" w:rsidR="00533401" w:rsidRDefault="00533401" w:rsidP="00533401">
            <w:pPr>
              <w:rPr>
                <w:b/>
                <w:bCs/>
                <w:u w:val="single"/>
              </w:rPr>
            </w:pPr>
          </w:p>
        </w:tc>
        <w:tc>
          <w:tcPr>
            <w:tcW w:w="3976" w:type="dxa"/>
          </w:tcPr>
          <w:p w14:paraId="1B4E516B" w14:textId="77777777" w:rsidR="00533401" w:rsidRDefault="00533401" w:rsidP="00533401">
            <w:pPr>
              <w:rPr>
                <w:b/>
                <w:bCs/>
                <w:u w:val="single"/>
              </w:rPr>
            </w:pPr>
          </w:p>
        </w:tc>
      </w:tr>
      <w:tr w:rsidR="00533401" w14:paraId="5D362D3F" w14:textId="77777777" w:rsidTr="00533401">
        <w:tc>
          <w:tcPr>
            <w:tcW w:w="1781" w:type="dxa"/>
            <w:vMerge w:val="restart"/>
            <w:vAlign w:val="center"/>
          </w:tcPr>
          <w:p w14:paraId="6DB69F38" w14:textId="77777777" w:rsidR="00533401" w:rsidRPr="00533401" w:rsidRDefault="00533401" w:rsidP="00533401">
            <w:pPr>
              <w:jc w:val="center"/>
              <w:rPr>
                <w:sz w:val="24"/>
                <w:szCs w:val="24"/>
              </w:rPr>
            </w:pPr>
            <w:r w:rsidRPr="00533401">
              <w:rPr>
                <w:sz w:val="24"/>
                <w:szCs w:val="24"/>
              </w:rPr>
              <w:t>9</w:t>
            </w:r>
          </w:p>
        </w:tc>
        <w:tc>
          <w:tcPr>
            <w:tcW w:w="2724" w:type="dxa"/>
          </w:tcPr>
          <w:p w14:paraId="1207260D" w14:textId="77777777" w:rsidR="00533401" w:rsidRDefault="00533401" w:rsidP="00533401">
            <w:pPr>
              <w:rPr>
                <w:b/>
                <w:bCs/>
                <w:u w:val="single"/>
              </w:rPr>
            </w:pPr>
          </w:p>
        </w:tc>
        <w:tc>
          <w:tcPr>
            <w:tcW w:w="1860" w:type="dxa"/>
          </w:tcPr>
          <w:p w14:paraId="374B7A32" w14:textId="77777777" w:rsidR="00533401" w:rsidRDefault="00533401" w:rsidP="00533401">
            <w:pPr>
              <w:rPr>
                <w:b/>
                <w:bCs/>
                <w:u w:val="single"/>
              </w:rPr>
            </w:pPr>
          </w:p>
        </w:tc>
        <w:tc>
          <w:tcPr>
            <w:tcW w:w="1858" w:type="dxa"/>
          </w:tcPr>
          <w:p w14:paraId="659B8FDA" w14:textId="77777777" w:rsidR="00533401" w:rsidRDefault="00533401" w:rsidP="00533401">
            <w:pPr>
              <w:rPr>
                <w:b/>
                <w:bCs/>
                <w:u w:val="single"/>
              </w:rPr>
            </w:pPr>
          </w:p>
        </w:tc>
        <w:tc>
          <w:tcPr>
            <w:tcW w:w="553" w:type="dxa"/>
            <w:vMerge/>
          </w:tcPr>
          <w:p w14:paraId="1BEA872C" w14:textId="77777777" w:rsidR="00533401" w:rsidRDefault="00533401" w:rsidP="00533401">
            <w:pPr>
              <w:rPr>
                <w:b/>
                <w:bCs/>
                <w:u w:val="single"/>
              </w:rPr>
            </w:pPr>
          </w:p>
        </w:tc>
        <w:tc>
          <w:tcPr>
            <w:tcW w:w="2982" w:type="dxa"/>
          </w:tcPr>
          <w:p w14:paraId="0F5068D2" w14:textId="77777777" w:rsidR="00533401" w:rsidRDefault="00533401" w:rsidP="00533401">
            <w:pPr>
              <w:rPr>
                <w:b/>
                <w:bCs/>
                <w:u w:val="single"/>
              </w:rPr>
            </w:pPr>
          </w:p>
        </w:tc>
        <w:tc>
          <w:tcPr>
            <w:tcW w:w="1821" w:type="dxa"/>
          </w:tcPr>
          <w:p w14:paraId="1AD1FEDB" w14:textId="77777777" w:rsidR="00533401" w:rsidRDefault="00533401" w:rsidP="00533401">
            <w:pPr>
              <w:rPr>
                <w:b/>
                <w:bCs/>
                <w:u w:val="single"/>
              </w:rPr>
            </w:pPr>
          </w:p>
        </w:tc>
        <w:tc>
          <w:tcPr>
            <w:tcW w:w="553" w:type="dxa"/>
            <w:vMerge/>
            <w:vAlign w:val="center"/>
          </w:tcPr>
          <w:p w14:paraId="052AE4BD" w14:textId="77777777" w:rsidR="00533401" w:rsidRDefault="00533401" w:rsidP="00533401">
            <w:pPr>
              <w:jc w:val="center"/>
              <w:rPr>
                <w:b/>
                <w:bCs/>
                <w:u w:val="single"/>
              </w:rPr>
            </w:pPr>
          </w:p>
        </w:tc>
        <w:tc>
          <w:tcPr>
            <w:tcW w:w="1865" w:type="dxa"/>
          </w:tcPr>
          <w:p w14:paraId="5995DD95" w14:textId="77777777" w:rsidR="00533401" w:rsidRDefault="00533401" w:rsidP="00533401">
            <w:pPr>
              <w:rPr>
                <w:b/>
                <w:bCs/>
                <w:u w:val="single"/>
              </w:rPr>
            </w:pPr>
          </w:p>
        </w:tc>
        <w:tc>
          <w:tcPr>
            <w:tcW w:w="1866" w:type="dxa"/>
          </w:tcPr>
          <w:p w14:paraId="65627C70" w14:textId="77777777" w:rsidR="00533401" w:rsidRDefault="00533401" w:rsidP="00533401">
            <w:pPr>
              <w:rPr>
                <w:b/>
                <w:bCs/>
                <w:u w:val="single"/>
              </w:rPr>
            </w:pPr>
          </w:p>
        </w:tc>
        <w:tc>
          <w:tcPr>
            <w:tcW w:w="553" w:type="dxa"/>
            <w:vMerge/>
          </w:tcPr>
          <w:p w14:paraId="0E4CB054" w14:textId="77777777" w:rsidR="00533401" w:rsidRDefault="00533401" w:rsidP="00533401">
            <w:pPr>
              <w:rPr>
                <w:b/>
                <w:bCs/>
                <w:u w:val="single"/>
              </w:rPr>
            </w:pPr>
          </w:p>
        </w:tc>
        <w:tc>
          <w:tcPr>
            <w:tcW w:w="3976" w:type="dxa"/>
          </w:tcPr>
          <w:p w14:paraId="2F153F9D" w14:textId="77777777" w:rsidR="00533401" w:rsidRDefault="00533401" w:rsidP="00533401">
            <w:pPr>
              <w:rPr>
                <w:b/>
                <w:bCs/>
                <w:u w:val="single"/>
              </w:rPr>
            </w:pPr>
          </w:p>
        </w:tc>
      </w:tr>
      <w:tr w:rsidR="00533401" w14:paraId="1FD30386" w14:textId="77777777" w:rsidTr="00533401">
        <w:trPr>
          <w:trHeight w:val="11137"/>
        </w:trPr>
        <w:tc>
          <w:tcPr>
            <w:tcW w:w="1781" w:type="dxa"/>
            <w:vMerge/>
          </w:tcPr>
          <w:p w14:paraId="0272A11B" w14:textId="77777777" w:rsidR="00533401" w:rsidRDefault="00533401" w:rsidP="00533401">
            <w:pPr>
              <w:rPr>
                <w:b/>
                <w:bCs/>
                <w:u w:val="single"/>
              </w:rPr>
            </w:pPr>
          </w:p>
        </w:tc>
        <w:tc>
          <w:tcPr>
            <w:tcW w:w="2724" w:type="dxa"/>
          </w:tcPr>
          <w:p w14:paraId="554B9EB6" w14:textId="77777777" w:rsidR="00AA58D7" w:rsidRPr="00784026" w:rsidRDefault="00AA58D7" w:rsidP="00AA58D7">
            <w:pPr>
              <w:rPr>
                <w:rFonts w:ascii="Century Gothic" w:eastAsia="Century Gothic" w:hAnsi="Century Gothic" w:cs="Century Gothic"/>
                <w:i/>
                <w:iCs/>
                <w:color w:val="000000" w:themeColor="text1"/>
              </w:rPr>
            </w:pPr>
            <w:r w:rsidRPr="00784026">
              <w:rPr>
                <w:i/>
                <w:iCs/>
                <w:sz w:val="18"/>
                <w:szCs w:val="18"/>
              </w:rPr>
              <w:t xml:space="preserve">Year 9: By the end of the year… </w:t>
            </w:r>
            <w:r w:rsidRPr="00784026">
              <w:rPr>
                <w:rFonts w:ascii="Century Gothic" w:eastAsia="Century Gothic" w:hAnsi="Century Gothic" w:cs="Century Gothic"/>
                <w:i/>
                <w:iCs/>
                <w:color w:val="000000" w:themeColor="text1"/>
              </w:rPr>
              <w:t xml:space="preserve">Continued and further development of skills and knowledge from year 8. By the end of year 9 students will be able to explore the geography of The Middle East. To consider the issues surrounding globalisation and sustainability. To have an understanding of our violent planet, including the role of earthquakes, volcanoes and tropical storms.  </w:t>
            </w:r>
          </w:p>
          <w:p w14:paraId="029B4CC6" w14:textId="77777777" w:rsidR="00533401" w:rsidRPr="00784026" w:rsidRDefault="00533401" w:rsidP="00533401"/>
        </w:tc>
        <w:tc>
          <w:tcPr>
            <w:tcW w:w="1860" w:type="dxa"/>
          </w:tcPr>
          <w:p w14:paraId="75204097" w14:textId="2FAE1279" w:rsidR="00784026" w:rsidRDefault="00784026" w:rsidP="00784026">
            <w:r w:rsidRPr="00830E0F">
              <w:rPr>
                <w:b/>
                <w:bCs/>
                <w:u w:val="single"/>
              </w:rPr>
              <w:t>Aim</w:t>
            </w:r>
            <w:r>
              <w:t>:</w:t>
            </w:r>
          </w:p>
          <w:p w14:paraId="0566188A" w14:textId="0689F247" w:rsidR="00784026" w:rsidRPr="00784026" w:rsidRDefault="00784026" w:rsidP="00784026">
            <w:r w:rsidRPr="00784026">
              <w:t>Explore conflict within the Middle East and the impacts this has.</w:t>
            </w:r>
          </w:p>
          <w:p w14:paraId="38C826CC" w14:textId="77777777" w:rsidR="00784026" w:rsidRPr="00784026" w:rsidRDefault="00784026" w:rsidP="00784026">
            <w:r w:rsidRPr="00784026">
              <w:t>Investigate opportunities and challenges of tourism in the Middle East.</w:t>
            </w:r>
          </w:p>
          <w:p w14:paraId="71853094" w14:textId="77777777" w:rsidR="00784026" w:rsidRPr="00784026" w:rsidRDefault="00784026" w:rsidP="00784026"/>
          <w:p w14:paraId="1DA5A11E" w14:textId="77777777" w:rsidR="00784026" w:rsidRPr="00784026" w:rsidRDefault="00784026" w:rsidP="00784026">
            <w:r w:rsidRPr="00784026">
              <w:t>Spotlight on The Middle East</w:t>
            </w:r>
          </w:p>
          <w:p w14:paraId="252132F6" w14:textId="77777777" w:rsidR="00BE700A" w:rsidRDefault="00BE700A" w:rsidP="00784026"/>
          <w:p w14:paraId="7622BF68" w14:textId="1AD2D424" w:rsidR="00784026" w:rsidRPr="00784026" w:rsidRDefault="00784026" w:rsidP="00784026">
            <w:r w:rsidRPr="00830E0F">
              <w:rPr>
                <w:b/>
                <w:bCs/>
                <w:u w:val="single"/>
              </w:rPr>
              <w:t>Core</w:t>
            </w:r>
            <w:r>
              <w:t xml:space="preserve"> </w:t>
            </w:r>
            <w:r w:rsidRPr="00830E0F">
              <w:rPr>
                <w:b/>
                <w:bCs/>
                <w:u w:val="single"/>
              </w:rPr>
              <w:t>Knowledge</w:t>
            </w:r>
            <w:r>
              <w:t>:</w:t>
            </w:r>
          </w:p>
          <w:p w14:paraId="2E15EBDF" w14:textId="77777777" w:rsidR="00784026" w:rsidRPr="00784026" w:rsidRDefault="00784026" w:rsidP="00784026"/>
          <w:p w14:paraId="1A06A3DA" w14:textId="77777777" w:rsidR="00784026" w:rsidRPr="00784026" w:rsidRDefault="00784026" w:rsidP="00784026">
            <w:r w:rsidRPr="00784026">
              <w:t>The reasons for and impacts of a named conflict</w:t>
            </w:r>
          </w:p>
          <w:p w14:paraId="0BC8B3DF" w14:textId="77777777" w:rsidR="00784026" w:rsidRPr="00784026" w:rsidRDefault="00784026" w:rsidP="00784026"/>
          <w:p w14:paraId="2DA9250A" w14:textId="77777777" w:rsidR="00784026" w:rsidRPr="00784026" w:rsidRDefault="00784026" w:rsidP="00784026">
            <w:r w:rsidRPr="00784026">
              <w:t>Opportunities and challenges for tourism – a named example</w:t>
            </w:r>
          </w:p>
          <w:p w14:paraId="4CFEBEDC" w14:textId="77777777" w:rsidR="00784026" w:rsidRPr="00784026" w:rsidRDefault="00784026" w:rsidP="00784026"/>
          <w:p w14:paraId="63ECC9AC" w14:textId="537EE006" w:rsidR="00784026" w:rsidRPr="00A403DE" w:rsidRDefault="00C247AE" w:rsidP="00784026">
            <w:pPr>
              <w:rPr>
                <w:b/>
                <w:bCs/>
                <w:u w:val="single"/>
              </w:rPr>
            </w:pPr>
            <w:r w:rsidRPr="00A403DE">
              <w:rPr>
                <w:b/>
                <w:bCs/>
                <w:u w:val="single"/>
              </w:rPr>
              <w:t>Additional knowledge</w:t>
            </w:r>
            <w:r w:rsidR="00784026" w:rsidRPr="00A403DE">
              <w:rPr>
                <w:b/>
                <w:bCs/>
                <w:u w:val="single"/>
              </w:rPr>
              <w:t>:</w:t>
            </w:r>
          </w:p>
          <w:p w14:paraId="0E01BDD4" w14:textId="77777777" w:rsidR="00784026" w:rsidRPr="00784026" w:rsidRDefault="00784026" w:rsidP="00784026"/>
          <w:p w14:paraId="73DC2888" w14:textId="77777777" w:rsidR="00784026" w:rsidRPr="00784026" w:rsidRDefault="00784026" w:rsidP="00784026">
            <w:r w:rsidRPr="00784026">
              <w:t xml:space="preserve">Location knowledge and physical characteristics of The Middle East </w:t>
            </w:r>
          </w:p>
          <w:p w14:paraId="600BE449" w14:textId="77777777" w:rsidR="00784026" w:rsidRPr="00784026" w:rsidRDefault="00784026" w:rsidP="00784026"/>
          <w:p w14:paraId="4341C087" w14:textId="77777777" w:rsidR="00784026" w:rsidRPr="00784026" w:rsidRDefault="00784026" w:rsidP="00784026">
            <w:r w:rsidRPr="00784026">
              <w:t xml:space="preserve">Examples of conflict – Syrian conflict, border conflict, Yemen, resource conflict. </w:t>
            </w:r>
          </w:p>
          <w:p w14:paraId="4C83C61F" w14:textId="77777777" w:rsidR="00784026" w:rsidRPr="00784026" w:rsidRDefault="00784026" w:rsidP="00784026"/>
          <w:p w14:paraId="76546D3F" w14:textId="77777777" w:rsidR="00784026" w:rsidRPr="00784026" w:rsidRDefault="00784026" w:rsidP="00784026">
            <w:r w:rsidRPr="00784026">
              <w:t>Tourism examples – F1, sports, Dubai</w:t>
            </w:r>
          </w:p>
          <w:p w14:paraId="1FF00FDC" w14:textId="77777777" w:rsidR="00784026" w:rsidRPr="00784026" w:rsidRDefault="00784026" w:rsidP="00784026"/>
          <w:p w14:paraId="579D3C11" w14:textId="77777777" w:rsidR="00784026" w:rsidRPr="00784026" w:rsidRDefault="00784026" w:rsidP="00784026">
            <w:r w:rsidRPr="00784026">
              <w:t>Resources in The Middle East</w:t>
            </w:r>
          </w:p>
          <w:p w14:paraId="46164D83" w14:textId="77777777" w:rsidR="00784026" w:rsidRPr="00784026" w:rsidRDefault="00784026" w:rsidP="00784026">
            <w:r w:rsidRPr="00784026">
              <w:t>Core skills to be taught and applied in this topic:</w:t>
            </w:r>
          </w:p>
          <w:p w14:paraId="60A885A9" w14:textId="77777777" w:rsidR="00784026" w:rsidRPr="00784026" w:rsidRDefault="00784026" w:rsidP="00784026"/>
          <w:p w14:paraId="69A78062" w14:textId="462EA9F1" w:rsidR="00784026" w:rsidRPr="00784026" w:rsidRDefault="000A331D" w:rsidP="00784026">
            <w:r w:rsidRPr="00A403DE">
              <w:rPr>
                <w:b/>
                <w:bCs/>
                <w:u w:val="single"/>
              </w:rPr>
              <w:t>Core</w:t>
            </w:r>
            <w:r>
              <w:t xml:space="preserve"> </w:t>
            </w:r>
            <w:r w:rsidRPr="00A403DE">
              <w:rPr>
                <w:b/>
                <w:bCs/>
                <w:u w:val="single"/>
              </w:rPr>
              <w:t>skills</w:t>
            </w:r>
            <w:r>
              <w:t>:</w:t>
            </w:r>
          </w:p>
          <w:p w14:paraId="59F51D5F" w14:textId="77777777" w:rsidR="00784026" w:rsidRPr="00784026" w:rsidRDefault="00784026" w:rsidP="00784026">
            <w:r w:rsidRPr="00784026">
              <w:t xml:space="preserve">Use of a figure – source based skill, geographical understanding and </w:t>
            </w:r>
            <w:r w:rsidRPr="00784026">
              <w:lastRenderedPageBreak/>
              <w:t xml:space="preserve">interpretation of the figure linked to key content. </w:t>
            </w:r>
          </w:p>
          <w:p w14:paraId="2B74A353" w14:textId="77777777" w:rsidR="00784026" w:rsidRPr="00784026" w:rsidRDefault="00784026" w:rsidP="00784026"/>
          <w:p w14:paraId="1ADCF1BF" w14:textId="77777777" w:rsidR="00533401" w:rsidRPr="00784026" w:rsidRDefault="00533401" w:rsidP="00533401"/>
        </w:tc>
        <w:tc>
          <w:tcPr>
            <w:tcW w:w="1858" w:type="dxa"/>
          </w:tcPr>
          <w:p w14:paraId="0AED1823" w14:textId="69FF7BCA" w:rsidR="009405CE" w:rsidRDefault="009405CE" w:rsidP="009405CE">
            <w:r w:rsidRPr="00830E0F">
              <w:rPr>
                <w:b/>
                <w:bCs/>
                <w:u w:val="single"/>
              </w:rPr>
              <w:lastRenderedPageBreak/>
              <w:t>Aim</w:t>
            </w:r>
            <w:r>
              <w:t>:</w:t>
            </w:r>
          </w:p>
          <w:p w14:paraId="6063DD23" w14:textId="6C5EC65F" w:rsidR="009405CE" w:rsidRPr="009405CE" w:rsidRDefault="009405CE" w:rsidP="009405CE">
            <w:r w:rsidRPr="009405CE">
              <w:t xml:space="preserve">Explore the role of globalisation in today’s world and the part played by TNCs. </w:t>
            </w:r>
          </w:p>
          <w:p w14:paraId="72276C0B" w14:textId="77777777" w:rsidR="009405CE" w:rsidRPr="009405CE" w:rsidRDefault="009405CE" w:rsidP="009405CE">
            <w:r w:rsidRPr="009405CE">
              <w:t xml:space="preserve">Consider the role of development. </w:t>
            </w:r>
          </w:p>
          <w:p w14:paraId="6D68C426" w14:textId="77777777" w:rsidR="009405CE" w:rsidRPr="009405CE" w:rsidRDefault="009405CE" w:rsidP="009405CE">
            <w:r w:rsidRPr="009405CE">
              <w:t>Globalisation</w:t>
            </w:r>
          </w:p>
          <w:p w14:paraId="5D30239B" w14:textId="77777777" w:rsidR="00BE700A" w:rsidRDefault="00BE700A" w:rsidP="009405CE"/>
          <w:p w14:paraId="6739E435" w14:textId="183C525B" w:rsidR="009405CE" w:rsidRPr="009405CE" w:rsidRDefault="009405CE" w:rsidP="009405CE">
            <w:r w:rsidRPr="00830E0F">
              <w:rPr>
                <w:b/>
                <w:bCs/>
                <w:u w:val="single"/>
              </w:rPr>
              <w:t>Core</w:t>
            </w:r>
            <w:r w:rsidR="00F71CEC">
              <w:t xml:space="preserve"> </w:t>
            </w:r>
            <w:r w:rsidR="00F71CEC" w:rsidRPr="00830E0F">
              <w:rPr>
                <w:b/>
                <w:bCs/>
                <w:u w:val="single"/>
              </w:rPr>
              <w:t>Knowledge</w:t>
            </w:r>
            <w:r w:rsidRPr="009405CE">
              <w:t>:</w:t>
            </w:r>
          </w:p>
          <w:p w14:paraId="32F4AF94" w14:textId="77777777" w:rsidR="009405CE" w:rsidRPr="009405CE" w:rsidRDefault="009405CE" w:rsidP="009405CE"/>
          <w:p w14:paraId="700090F0" w14:textId="77777777" w:rsidR="009405CE" w:rsidRPr="009405CE" w:rsidRDefault="009405CE" w:rsidP="009405CE">
            <w:r w:rsidRPr="009405CE">
              <w:t>TNC – impacts, reasons for location. Positive and negative impacts for range of countries.</w:t>
            </w:r>
          </w:p>
          <w:p w14:paraId="60C52EA9" w14:textId="77777777" w:rsidR="009405CE" w:rsidRPr="009405CE" w:rsidRDefault="009405CE" w:rsidP="009405CE"/>
          <w:p w14:paraId="079C03C2" w14:textId="77777777" w:rsidR="009405CE" w:rsidRPr="009405CE" w:rsidRDefault="009405CE" w:rsidP="009405CE">
            <w:r w:rsidRPr="009405CE">
              <w:t xml:space="preserve">TNC case study </w:t>
            </w:r>
            <w:proofErr w:type="spellStart"/>
            <w:r w:rsidRPr="009405CE">
              <w:t>e.g</w:t>
            </w:r>
            <w:proofErr w:type="spellEnd"/>
            <w:r w:rsidRPr="009405CE">
              <w:t xml:space="preserve"> Nike. Detailed information about causes and impacts. Scope for work looking into potential impacts and how these will be managed going forward. </w:t>
            </w:r>
          </w:p>
          <w:p w14:paraId="0748CE58" w14:textId="77777777" w:rsidR="009405CE" w:rsidRPr="009405CE" w:rsidRDefault="009405CE" w:rsidP="009405CE"/>
          <w:p w14:paraId="0F20C789" w14:textId="77777777" w:rsidR="009405CE" w:rsidRPr="009405CE" w:rsidRDefault="009405CE" w:rsidP="009405CE"/>
          <w:p w14:paraId="779383C5" w14:textId="70E4C9A6" w:rsidR="009405CE" w:rsidRPr="009405CE" w:rsidRDefault="00C0667E" w:rsidP="009405CE">
            <w:r w:rsidRPr="00A403DE">
              <w:rPr>
                <w:b/>
                <w:bCs/>
                <w:u w:val="single"/>
              </w:rPr>
              <w:t>Additional</w:t>
            </w:r>
            <w:r>
              <w:t xml:space="preserve"> </w:t>
            </w:r>
            <w:r w:rsidRPr="00A403DE">
              <w:rPr>
                <w:b/>
                <w:bCs/>
                <w:u w:val="single"/>
              </w:rPr>
              <w:t>knowledge</w:t>
            </w:r>
            <w:r w:rsidR="009405CE" w:rsidRPr="009405CE">
              <w:t>:</w:t>
            </w:r>
          </w:p>
          <w:p w14:paraId="713314D3" w14:textId="77777777" w:rsidR="009405CE" w:rsidRPr="009405CE" w:rsidRDefault="009405CE" w:rsidP="009405CE"/>
          <w:p w14:paraId="4FB2D105" w14:textId="77777777" w:rsidR="009405CE" w:rsidRPr="009405CE" w:rsidRDefault="009405CE" w:rsidP="009405CE">
            <w:r w:rsidRPr="009405CE">
              <w:t>Infrastructure</w:t>
            </w:r>
          </w:p>
          <w:p w14:paraId="1A099C16" w14:textId="77777777" w:rsidR="009405CE" w:rsidRPr="009405CE" w:rsidRDefault="009405CE" w:rsidP="009405CE">
            <w:r w:rsidRPr="009405CE">
              <w:t>Technology</w:t>
            </w:r>
          </w:p>
          <w:p w14:paraId="7DB5C7B6" w14:textId="77777777" w:rsidR="009405CE" w:rsidRPr="009405CE" w:rsidRDefault="009405CE" w:rsidP="009405CE">
            <w:r w:rsidRPr="009405CE">
              <w:t>Sweatshops</w:t>
            </w:r>
          </w:p>
          <w:p w14:paraId="41BB9B83" w14:textId="77777777" w:rsidR="009405CE" w:rsidRPr="009405CE" w:rsidRDefault="009405CE" w:rsidP="009405CE">
            <w:r w:rsidRPr="009405CE">
              <w:t>Journey of clothes – mapping activity</w:t>
            </w:r>
          </w:p>
          <w:p w14:paraId="5549B6F2" w14:textId="77777777" w:rsidR="009405CE" w:rsidRPr="009405CE" w:rsidRDefault="009405CE" w:rsidP="009405CE">
            <w:r w:rsidRPr="009405CE">
              <w:t xml:space="preserve">Trading trainers – interactive sweatshop activity </w:t>
            </w:r>
          </w:p>
          <w:p w14:paraId="07FC5143" w14:textId="77777777" w:rsidR="009405CE" w:rsidRPr="009405CE" w:rsidRDefault="009405CE" w:rsidP="009405CE"/>
          <w:p w14:paraId="75C627AA" w14:textId="77777777" w:rsidR="009405CE" w:rsidRPr="009405CE" w:rsidRDefault="009405CE" w:rsidP="009405CE">
            <w:r w:rsidRPr="00A403DE">
              <w:rPr>
                <w:b/>
                <w:bCs/>
                <w:u w:val="single"/>
              </w:rPr>
              <w:t>Core</w:t>
            </w:r>
            <w:r w:rsidRPr="009405CE">
              <w:t xml:space="preserve"> </w:t>
            </w:r>
            <w:r w:rsidRPr="00A403DE">
              <w:rPr>
                <w:b/>
                <w:bCs/>
                <w:u w:val="single"/>
              </w:rPr>
              <w:t>skills</w:t>
            </w:r>
            <w:r w:rsidRPr="009405CE">
              <w:t xml:space="preserve"> to be taught and applied in this topic:</w:t>
            </w:r>
          </w:p>
          <w:p w14:paraId="4DECAB07" w14:textId="77777777" w:rsidR="009405CE" w:rsidRPr="009405CE" w:rsidRDefault="009405CE" w:rsidP="009405CE"/>
          <w:p w14:paraId="0B6A1891" w14:textId="77777777" w:rsidR="009405CE" w:rsidRPr="009405CE" w:rsidRDefault="009405CE" w:rsidP="009405CE">
            <w:r w:rsidRPr="009405CE">
              <w:t xml:space="preserve">Photo analysis - source based skill, geographical understanding of the source linked to key content </w:t>
            </w:r>
          </w:p>
          <w:p w14:paraId="003D312C" w14:textId="77777777" w:rsidR="009405CE" w:rsidRPr="009405CE" w:rsidRDefault="009405CE" w:rsidP="009405CE"/>
          <w:p w14:paraId="469404D4" w14:textId="77777777" w:rsidR="009405CE" w:rsidRPr="009405CE" w:rsidRDefault="009405CE" w:rsidP="009405CE">
            <w:r w:rsidRPr="009405CE">
              <w:lastRenderedPageBreak/>
              <w:t>Newspaper clip comprehension - literacy, ability to read and understand a written source and apply geographical knowledge to this</w:t>
            </w:r>
          </w:p>
          <w:p w14:paraId="2932DE23" w14:textId="77777777" w:rsidR="00533401" w:rsidRPr="009405CE" w:rsidRDefault="00533401" w:rsidP="00533401"/>
        </w:tc>
        <w:tc>
          <w:tcPr>
            <w:tcW w:w="553" w:type="dxa"/>
            <w:vMerge/>
          </w:tcPr>
          <w:p w14:paraId="1F80A7EE" w14:textId="77777777" w:rsidR="00533401" w:rsidRDefault="00533401" w:rsidP="00533401">
            <w:pPr>
              <w:rPr>
                <w:b/>
                <w:bCs/>
                <w:u w:val="single"/>
              </w:rPr>
            </w:pPr>
          </w:p>
        </w:tc>
        <w:tc>
          <w:tcPr>
            <w:tcW w:w="2982" w:type="dxa"/>
          </w:tcPr>
          <w:p w14:paraId="26135B13" w14:textId="710FD23E" w:rsidR="002315E3" w:rsidRDefault="002315E3" w:rsidP="00D85965">
            <w:r w:rsidRPr="00830E0F">
              <w:rPr>
                <w:b/>
                <w:bCs/>
                <w:u w:val="single"/>
              </w:rPr>
              <w:t>Aim</w:t>
            </w:r>
            <w:r>
              <w:t>:</w:t>
            </w:r>
          </w:p>
          <w:p w14:paraId="22CC13D2" w14:textId="72A10395" w:rsidR="00D85965" w:rsidRPr="00D85965" w:rsidRDefault="00D85965" w:rsidP="00D85965">
            <w:r w:rsidRPr="00D85965">
              <w:t xml:space="preserve">Investigate different methods used to create a sustainable future at a local, national and global level.  </w:t>
            </w:r>
          </w:p>
          <w:p w14:paraId="0A211BC3" w14:textId="77777777" w:rsidR="00D85965" w:rsidRPr="00D85965" w:rsidRDefault="00D85965" w:rsidP="00D85965">
            <w:r w:rsidRPr="00D85965">
              <w:t>Sustainability</w:t>
            </w:r>
          </w:p>
          <w:p w14:paraId="482D9866" w14:textId="77777777" w:rsidR="00BE700A" w:rsidRDefault="00BE700A" w:rsidP="00D85965"/>
          <w:p w14:paraId="3332AB5B" w14:textId="7A8B2C40" w:rsidR="00D85965" w:rsidRPr="00D85965" w:rsidRDefault="00D85965" w:rsidP="00D85965">
            <w:r w:rsidRPr="00830E0F">
              <w:rPr>
                <w:b/>
                <w:bCs/>
                <w:u w:val="single"/>
              </w:rPr>
              <w:t>Core</w:t>
            </w:r>
            <w:r>
              <w:t xml:space="preserve"> </w:t>
            </w:r>
            <w:r w:rsidRPr="00830E0F">
              <w:rPr>
                <w:b/>
                <w:bCs/>
                <w:u w:val="single"/>
              </w:rPr>
              <w:t>knowledge</w:t>
            </w:r>
            <w:r w:rsidRPr="00D85965">
              <w:t>:</w:t>
            </w:r>
          </w:p>
          <w:p w14:paraId="39E49FA5" w14:textId="77777777" w:rsidR="00D85965" w:rsidRPr="00D85965" w:rsidRDefault="00D85965" w:rsidP="00D85965"/>
          <w:p w14:paraId="12CD51C3" w14:textId="77777777" w:rsidR="00D85965" w:rsidRPr="00D85965" w:rsidRDefault="00D85965" w:rsidP="00D85965">
            <w:r w:rsidRPr="00D85965">
              <w:t>Sustainability model</w:t>
            </w:r>
          </w:p>
          <w:p w14:paraId="69C670FE" w14:textId="77777777" w:rsidR="00D85965" w:rsidRPr="00D85965" w:rsidRDefault="00D85965" w:rsidP="00D85965"/>
          <w:p w14:paraId="7CE9A13A" w14:textId="77777777" w:rsidR="00D85965" w:rsidRPr="00D85965" w:rsidRDefault="00D85965" w:rsidP="00D85965">
            <w:r w:rsidRPr="00D85965">
              <w:t>2 examples from Local/National/Global - sustainability techniques</w:t>
            </w:r>
          </w:p>
          <w:p w14:paraId="29DB2FEC" w14:textId="77777777" w:rsidR="00D85965" w:rsidRPr="00D85965" w:rsidRDefault="00D85965" w:rsidP="00D85965">
            <w:r w:rsidRPr="00D85965">
              <w:t xml:space="preserve">e.g. </w:t>
            </w:r>
            <w:proofErr w:type="spellStart"/>
            <w:r w:rsidRPr="00D85965">
              <w:t>Bedzed</w:t>
            </w:r>
            <w:proofErr w:type="spellEnd"/>
            <w:r w:rsidRPr="00D85965">
              <w:t>, Olympics, sustainable cities e.g. Dubai, plastic, cloud forest for ecotourism, recycling in China, fracking, Eden Project.</w:t>
            </w:r>
          </w:p>
          <w:p w14:paraId="58CA4255" w14:textId="77777777" w:rsidR="00D85965" w:rsidRPr="00D85965" w:rsidRDefault="00D85965" w:rsidP="00D85965"/>
          <w:p w14:paraId="625F894C" w14:textId="77777777" w:rsidR="00D85965" w:rsidRPr="00D85965" w:rsidRDefault="00D85965" w:rsidP="00D85965"/>
          <w:p w14:paraId="06232153" w14:textId="1F179918" w:rsidR="00D85965" w:rsidRPr="00D85965" w:rsidRDefault="00E24F89" w:rsidP="00D85965">
            <w:r w:rsidRPr="00A403DE">
              <w:rPr>
                <w:b/>
                <w:bCs/>
                <w:u w:val="single"/>
              </w:rPr>
              <w:t>Additional</w:t>
            </w:r>
            <w:r>
              <w:t xml:space="preserve"> </w:t>
            </w:r>
            <w:r w:rsidRPr="00A403DE">
              <w:rPr>
                <w:b/>
                <w:bCs/>
                <w:u w:val="single"/>
              </w:rPr>
              <w:t>knowledge</w:t>
            </w:r>
            <w:r w:rsidR="00D85965" w:rsidRPr="00D85965">
              <w:t>:</w:t>
            </w:r>
          </w:p>
          <w:p w14:paraId="0CC2122C" w14:textId="77777777" w:rsidR="00D85965" w:rsidRPr="00D85965" w:rsidRDefault="00D85965" w:rsidP="00D85965"/>
          <w:p w14:paraId="0C3FCB20" w14:textId="77777777" w:rsidR="00D85965" w:rsidRPr="00D85965" w:rsidRDefault="00D85965" w:rsidP="00D85965">
            <w:r w:rsidRPr="00D85965">
              <w:t>Forward thinking – sustainability goals</w:t>
            </w:r>
          </w:p>
          <w:p w14:paraId="06603364" w14:textId="77777777" w:rsidR="00D85965" w:rsidRPr="00D85965" w:rsidRDefault="00D85965" w:rsidP="00D85965"/>
          <w:p w14:paraId="33A02F9D" w14:textId="77777777" w:rsidR="00D85965" w:rsidRPr="00D85965" w:rsidRDefault="00D85965" w:rsidP="00D85965">
            <w:r w:rsidRPr="00A403DE">
              <w:rPr>
                <w:b/>
                <w:bCs/>
                <w:u w:val="single"/>
              </w:rPr>
              <w:t>Core</w:t>
            </w:r>
            <w:r w:rsidRPr="00D85965">
              <w:t xml:space="preserve"> </w:t>
            </w:r>
            <w:r w:rsidRPr="00A403DE">
              <w:rPr>
                <w:b/>
                <w:bCs/>
                <w:u w:val="single"/>
              </w:rPr>
              <w:t>skills</w:t>
            </w:r>
            <w:r w:rsidRPr="00D85965">
              <w:t xml:space="preserve"> to be taught and applied in this topic:</w:t>
            </w:r>
          </w:p>
          <w:p w14:paraId="234F5AED" w14:textId="77777777" w:rsidR="00D85965" w:rsidRPr="00D85965" w:rsidRDefault="00D85965" w:rsidP="00D85965"/>
          <w:p w14:paraId="365FF51D" w14:textId="77777777" w:rsidR="00D85965" w:rsidRPr="00D85965" w:rsidRDefault="00D85965" w:rsidP="00D85965">
            <w:r w:rsidRPr="00D85965">
              <w:t>Evaluation written work - command word for GCSE, giving two sides to an issue, links to geographical understanding – positive, negative, student opinion</w:t>
            </w:r>
          </w:p>
          <w:p w14:paraId="1A4B2A29" w14:textId="77777777" w:rsidR="00D85965" w:rsidRPr="00D85965" w:rsidRDefault="00D85965" w:rsidP="00D85965"/>
          <w:p w14:paraId="509D2B74" w14:textId="77777777" w:rsidR="00D85965" w:rsidRPr="00D85965" w:rsidRDefault="00D85965" w:rsidP="00D85965">
            <w:r w:rsidRPr="00D85965">
              <w:t xml:space="preserve">Problem solving - GCSE preparation for Paper 3. Interpreting range of sources linking back to content of the unit. Literacy skills to communicate their decision </w:t>
            </w:r>
          </w:p>
          <w:p w14:paraId="25B70651" w14:textId="77777777" w:rsidR="00533401" w:rsidRDefault="00533401" w:rsidP="00533401">
            <w:pPr>
              <w:rPr>
                <w:b/>
                <w:bCs/>
                <w:u w:val="single"/>
              </w:rPr>
            </w:pPr>
          </w:p>
        </w:tc>
        <w:tc>
          <w:tcPr>
            <w:tcW w:w="1821" w:type="dxa"/>
          </w:tcPr>
          <w:p w14:paraId="6303F1B2" w14:textId="454765F3" w:rsidR="002315E3" w:rsidRDefault="002315E3" w:rsidP="002315E3">
            <w:r w:rsidRPr="00830E0F">
              <w:rPr>
                <w:b/>
                <w:bCs/>
                <w:u w:val="single"/>
              </w:rPr>
              <w:t>Aim</w:t>
            </w:r>
            <w:r>
              <w:t>:</w:t>
            </w:r>
          </w:p>
          <w:p w14:paraId="305EDC37" w14:textId="070196D4" w:rsidR="002315E3" w:rsidRPr="002315E3" w:rsidRDefault="002315E3" w:rsidP="002315E3">
            <w:r w:rsidRPr="002315E3">
              <w:t xml:space="preserve">Be able to recognise features of volcanoes and make comparisons between them.  </w:t>
            </w:r>
          </w:p>
          <w:p w14:paraId="4232F3EF" w14:textId="77777777" w:rsidR="002315E3" w:rsidRPr="002315E3" w:rsidRDefault="002315E3" w:rsidP="002315E3">
            <w:r w:rsidRPr="002315E3">
              <w:t>Understand the effects and responses to volcanic hazards and understand why people still live there.</w:t>
            </w:r>
          </w:p>
          <w:p w14:paraId="37C4FC61" w14:textId="77777777" w:rsidR="002315E3" w:rsidRPr="002315E3" w:rsidRDefault="002315E3" w:rsidP="002315E3">
            <w:r w:rsidRPr="002315E3">
              <w:t xml:space="preserve">Our Violent Planet </w:t>
            </w:r>
          </w:p>
          <w:p w14:paraId="1B12E5F0" w14:textId="77777777" w:rsidR="002315E3" w:rsidRPr="002315E3" w:rsidRDefault="002315E3" w:rsidP="002315E3">
            <w:r w:rsidRPr="002315E3">
              <w:t>(Volcanoes)</w:t>
            </w:r>
          </w:p>
          <w:p w14:paraId="796A3549" w14:textId="77777777" w:rsidR="00BE700A" w:rsidRDefault="00BE700A" w:rsidP="002315E3"/>
          <w:p w14:paraId="3F0BF3B7" w14:textId="0243ADAB" w:rsidR="002315E3" w:rsidRPr="002315E3" w:rsidRDefault="002315E3" w:rsidP="002315E3">
            <w:r w:rsidRPr="00830E0F">
              <w:rPr>
                <w:b/>
                <w:bCs/>
                <w:u w:val="single"/>
              </w:rPr>
              <w:t>Core</w:t>
            </w:r>
            <w:r>
              <w:t xml:space="preserve"> </w:t>
            </w:r>
            <w:r w:rsidRPr="00830E0F">
              <w:rPr>
                <w:b/>
                <w:bCs/>
                <w:u w:val="single"/>
              </w:rPr>
              <w:t>Knowledge</w:t>
            </w:r>
            <w:r w:rsidRPr="002315E3">
              <w:t>:</w:t>
            </w:r>
          </w:p>
          <w:p w14:paraId="489190EA" w14:textId="77777777" w:rsidR="002315E3" w:rsidRPr="002315E3" w:rsidRDefault="002315E3" w:rsidP="002315E3"/>
          <w:p w14:paraId="13714E42" w14:textId="77777777" w:rsidR="002315E3" w:rsidRPr="002315E3" w:rsidRDefault="002315E3" w:rsidP="002315E3">
            <w:r w:rsidRPr="002315E3">
              <w:t xml:space="preserve">What is a hazard? </w:t>
            </w:r>
          </w:p>
          <w:p w14:paraId="7CD3E701" w14:textId="77777777" w:rsidR="002315E3" w:rsidRPr="002315E3" w:rsidRDefault="002315E3" w:rsidP="002315E3">
            <w:r w:rsidRPr="002315E3">
              <w:t xml:space="preserve">What factors affect hazards? </w:t>
            </w:r>
          </w:p>
          <w:p w14:paraId="685217EF" w14:textId="77777777" w:rsidR="002315E3" w:rsidRPr="002315E3" w:rsidRDefault="002315E3" w:rsidP="002315E3">
            <w:r w:rsidRPr="002315E3">
              <w:t>Theory of plate tectonics - Structure of the earth, convection currents/Continental drift</w:t>
            </w:r>
          </w:p>
          <w:p w14:paraId="306D0E5B" w14:textId="77777777" w:rsidR="002315E3" w:rsidRPr="002315E3" w:rsidRDefault="002315E3" w:rsidP="002315E3">
            <w:r w:rsidRPr="002315E3">
              <w:t xml:space="preserve">Plate boundaries </w:t>
            </w:r>
          </w:p>
          <w:p w14:paraId="62CC8D6D" w14:textId="77777777" w:rsidR="002315E3" w:rsidRPr="002315E3" w:rsidRDefault="002315E3" w:rsidP="002315E3">
            <w:r w:rsidRPr="002315E3">
              <w:t>Structure of volcanoes and the different types.</w:t>
            </w:r>
          </w:p>
          <w:p w14:paraId="5C5A7CAA" w14:textId="77777777" w:rsidR="002315E3" w:rsidRPr="002315E3" w:rsidRDefault="002315E3" w:rsidP="002315E3">
            <w:r w:rsidRPr="002315E3">
              <w:t>Distribution of volcanoes.</w:t>
            </w:r>
          </w:p>
          <w:p w14:paraId="166D7F72" w14:textId="77777777" w:rsidR="002315E3" w:rsidRPr="002315E3" w:rsidRDefault="002315E3" w:rsidP="002315E3">
            <w:r w:rsidRPr="002315E3">
              <w:t xml:space="preserve">Impacts of volcanic hazard and responses.  </w:t>
            </w:r>
          </w:p>
          <w:p w14:paraId="01BEEB4B" w14:textId="77777777" w:rsidR="002315E3" w:rsidRPr="002315E3" w:rsidRDefault="002315E3" w:rsidP="002315E3">
            <w:r w:rsidRPr="002315E3">
              <w:t>Why do people live in hazardous environments?</w:t>
            </w:r>
          </w:p>
          <w:p w14:paraId="14555C8A" w14:textId="77777777" w:rsidR="002315E3" w:rsidRDefault="002315E3" w:rsidP="002315E3"/>
          <w:p w14:paraId="16DE7FC8" w14:textId="4C3C6A1D" w:rsidR="002315E3" w:rsidRPr="002315E3" w:rsidRDefault="002315E3" w:rsidP="002315E3">
            <w:r w:rsidRPr="00A403DE">
              <w:rPr>
                <w:b/>
                <w:bCs/>
                <w:u w:val="single"/>
              </w:rPr>
              <w:t>Additional</w:t>
            </w:r>
            <w:r>
              <w:t xml:space="preserve"> </w:t>
            </w:r>
            <w:r w:rsidRPr="00A403DE">
              <w:rPr>
                <w:b/>
                <w:bCs/>
                <w:u w:val="single"/>
              </w:rPr>
              <w:t>knowledge</w:t>
            </w:r>
            <w:r>
              <w:t>:</w:t>
            </w:r>
          </w:p>
          <w:p w14:paraId="29CBC7C5" w14:textId="77777777" w:rsidR="002315E3" w:rsidRPr="002315E3" w:rsidRDefault="002315E3" w:rsidP="002315E3">
            <w:r w:rsidRPr="002315E3">
              <w:t>Case studies of two tectonic hazards events at different levels of development.  (Centre decision if earthquakes or volcanic eruptions)</w:t>
            </w:r>
          </w:p>
          <w:p w14:paraId="09BB8C70" w14:textId="77777777" w:rsidR="002315E3" w:rsidRPr="002315E3" w:rsidRDefault="002315E3" w:rsidP="002315E3"/>
          <w:p w14:paraId="7B075D2E" w14:textId="77777777" w:rsidR="002315E3" w:rsidRPr="002315E3" w:rsidRDefault="002315E3" w:rsidP="002315E3"/>
          <w:p w14:paraId="648EAC43" w14:textId="77777777" w:rsidR="002315E3" w:rsidRPr="002315E3" w:rsidRDefault="002315E3" w:rsidP="002315E3">
            <w:r w:rsidRPr="002315E3">
              <w:lastRenderedPageBreak/>
              <w:t xml:space="preserve">Core skills to be taught and applied in this topic: </w:t>
            </w:r>
          </w:p>
          <w:p w14:paraId="50737E99" w14:textId="77777777" w:rsidR="002315E3" w:rsidRPr="002315E3" w:rsidRDefault="002315E3" w:rsidP="002315E3"/>
          <w:p w14:paraId="79CCA1E0" w14:textId="77777777" w:rsidR="002315E3" w:rsidRPr="002315E3" w:rsidRDefault="002315E3" w:rsidP="002315E3">
            <w:r w:rsidRPr="002315E3">
              <w:t xml:space="preserve">Write descriptively </w:t>
            </w:r>
          </w:p>
          <w:p w14:paraId="3A6AF69A" w14:textId="77777777" w:rsidR="002315E3" w:rsidRPr="002315E3" w:rsidRDefault="002315E3" w:rsidP="002315E3">
            <w:r w:rsidRPr="002315E3">
              <w:t>Use and interpret Atlas maps</w:t>
            </w:r>
          </w:p>
          <w:p w14:paraId="34833EE6" w14:textId="77777777" w:rsidR="002315E3" w:rsidRPr="002315E3" w:rsidRDefault="002315E3" w:rsidP="002315E3">
            <w:r w:rsidRPr="002315E3">
              <w:t xml:space="preserve">Develop distribution skills </w:t>
            </w:r>
          </w:p>
          <w:p w14:paraId="2A10C5F0" w14:textId="77777777" w:rsidR="002315E3" w:rsidRPr="002315E3" w:rsidRDefault="002315E3" w:rsidP="002315E3">
            <w:r w:rsidRPr="002315E3">
              <w:t>Develop evaluative and analytical skills</w:t>
            </w:r>
          </w:p>
          <w:p w14:paraId="60864D7F" w14:textId="77777777" w:rsidR="002315E3" w:rsidRPr="002315E3" w:rsidRDefault="002315E3" w:rsidP="002315E3">
            <w:r w:rsidRPr="002315E3">
              <w:t>Interpret visual resources</w:t>
            </w:r>
          </w:p>
          <w:p w14:paraId="1B57DBA7" w14:textId="77777777" w:rsidR="002315E3" w:rsidRPr="002315E3" w:rsidRDefault="002315E3" w:rsidP="002315E3">
            <w:r w:rsidRPr="002315E3">
              <w:t>Complete cross-sectional diagrams</w:t>
            </w:r>
          </w:p>
          <w:p w14:paraId="14925955" w14:textId="77777777" w:rsidR="002315E3" w:rsidRPr="002315E3" w:rsidRDefault="002315E3" w:rsidP="002315E3">
            <w:r w:rsidRPr="002315E3">
              <w:t>Comparison of two contrasting case studies</w:t>
            </w:r>
          </w:p>
          <w:p w14:paraId="4D79C62E" w14:textId="77777777" w:rsidR="002315E3" w:rsidRPr="002315E3" w:rsidRDefault="002315E3" w:rsidP="002315E3">
            <w:r w:rsidRPr="002315E3">
              <w:t>Make future predictions based on evidence</w:t>
            </w:r>
          </w:p>
          <w:p w14:paraId="797A1562" w14:textId="77777777" w:rsidR="00533401" w:rsidRPr="002315E3" w:rsidRDefault="00533401" w:rsidP="00533401"/>
        </w:tc>
        <w:tc>
          <w:tcPr>
            <w:tcW w:w="553" w:type="dxa"/>
            <w:vMerge/>
            <w:vAlign w:val="center"/>
          </w:tcPr>
          <w:p w14:paraId="5B934723" w14:textId="77777777" w:rsidR="00533401" w:rsidRDefault="00533401" w:rsidP="00533401">
            <w:pPr>
              <w:jc w:val="center"/>
              <w:rPr>
                <w:b/>
                <w:bCs/>
                <w:u w:val="single"/>
              </w:rPr>
            </w:pPr>
          </w:p>
        </w:tc>
        <w:tc>
          <w:tcPr>
            <w:tcW w:w="1865" w:type="dxa"/>
          </w:tcPr>
          <w:p w14:paraId="0ABAABB7" w14:textId="767BB109" w:rsidR="00BE700A" w:rsidRDefault="00BE700A" w:rsidP="00BE700A">
            <w:r w:rsidRPr="00830E0F">
              <w:rPr>
                <w:b/>
                <w:bCs/>
                <w:u w:val="single"/>
              </w:rPr>
              <w:t>Aim</w:t>
            </w:r>
            <w:r>
              <w:t>:</w:t>
            </w:r>
          </w:p>
          <w:p w14:paraId="7ED7762C" w14:textId="4D74890E" w:rsidR="00BE700A" w:rsidRPr="00BE700A" w:rsidRDefault="00BE700A" w:rsidP="00BE700A">
            <w:r w:rsidRPr="00BE700A">
              <w:t xml:space="preserve">Be able to understand the structure of the Earth and the role this plays in earthquakes.  </w:t>
            </w:r>
          </w:p>
          <w:p w14:paraId="2ADD7AD5" w14:textId="77777777" w:rsidR="00BE700A" w:rsidRPr="00BE700A" w:rsidRDefault="00BE700A" w:rsidP="00BE700A">
            <w:r w:rsidRPr="00BE700A">
              <w:t xml:space="preserve">Understand the effects and responses of earthquake events in different locations at varying levels of development. </w:t>
            </w:r>
          </w:p>
          <w:p w14:paraId="0DBE192B" w14:textId="77777777" w:rsidR="00BE700A" w:rsidRPr="00BE700A" w:rsidRDefault="00BE700A" w:rsidP="00BE700A">
            <w:r w:rsidRPr="00BE700A">
              <w:t xml:space="preserve">Our Violent Planet </w:t>
            </w:r>
          </w:p>
          <w:p w14:paraId="50D84DA7" w14:textId="77777777" w:rsidR="00BE700A" w:rsidRPr="00BE700A" w:rsidRDefault="00BE700A" w:rsidP="00BE700A">
            <w:r w:rsidRPr="00BE700A">
              <w:t xml:space="preserve">(Earthquakes) </w:t>
            </w:r>
          </w:p>
          <w:p w14:paraId="4F187BAC" w14:textId="77777777" w:rsidR="00BE700A" w:rsidRDefault="00BE700A" w:rsidP="00BE700A"/>
          <w:p w14:paraId="1527E101" w14:textId="0D96FCB6" w:rsidR="00BE700A" w:rsidRPr="00BE700A" w:rsidRDefault="00BE700A" w:rsidP="00BE700A">
            <w:r w:rsidRPr="00830E0F">
              <w:rPr>
                <w:b/>
                <w:bCs/>
                <w:u w:val="single"/>
              </w:rPr>
              <w:t>Core</w:t>
            </w:r>
            <w:r>
              <w:t xml:space="preserve"> </w:t>
            </w:r>
            <w:r w:rsidRPr="00830E0F">
              <w:rPr>
                <w:b/>
                <w:bCs/>
                <w:u w:val="single"/>
              </w:rPr>
              <w:t>Knowledge</w:t>
            </w:r>
            <w:r w:rsidRPr="00BE700A">
              <w:t xml:space="preserve">: </w:t>
            </w:r>
          </w:p>
          <w:p w14:paraId="35EF94F7" w14:textId="77777777" w:rsidR="00BE700A" w:rsidRPr="00BE700A" w:rsidRDefault="00BE700A" w:rsidP="00BE700A"/>
          <w:p w14:paraId="4332AB03" w14:textId="77777777" w:rsidR="00BE700A" w:rsidRPr="00BE700A" w:rsidRDefault="00BE700A" w:rsidP="00BE700A">
            <w:r w:rsidRPr="00BE700A">
              <w:t>Distribution of Earthquakes</w:t>
            </w:r>
          </w:p>
          <w:p w14:paraId="09D75F6B" w14:textId="77777777" w:rsidR="00BE700A" w:rsidRPr="00BE700A" w:rsidRDefault="00BE700A" w:rsidP="00BE700A">
            <w:r w:rsidRPr="00BE700A">
              <w:t>Impacts of earthquakes at different levels of development</w:t>
            </w:r>
          </w:p>
          <w:p w14:paraId="267450BB" w14:textId="77777777" w:rsidR="00BE700A" w:rsidRPr="00BE700A" w:rsidRDefault="00BE700A" w:rsidP="00BE700A">
            <w:r w:rsidRPr="00BE700A">
              <w:t>Responses to earthquake hazards</w:t>
            </w:r>
          </w:p>
          <w:p w14:paraId="5749ED00" w14:textId="77777777" w:rsidR="00BE700A" w:rsidRPr="00BE700A" w:rsidRDefault="00BE700A" w:rsidP="00BE700A"/>
          <w:p w14:paraId="4A15F563" w14:textId="77777777" w:rsidR="00BE700A" w:rsidRPr="00BE700A" w:rsidRDefault="00BE700A" w:rsidP="00BE700A">
            <w:r w:rsidRPr="00BE700A">
              <w:t>Case studies of two tectonic hazards events at different levels of development.  (Centre decision if earthquakes or volcanic eruptions)</w:t>
            </w:r>
          </w:p>
          <w:p w14:paraId="4773AF61" w14:textId="77777777" w:rsidR="00BE700A" w:rsidRDefault="00BE700A" w:rsidP="00BE700A"/>
          <w:p w14:paraId="213D0991" w14:textId="7ECAFD17" w:rsidR="00745D24" w:rsidRPr="00BE700A" w:rsidRDefault="00745D24" w:rsidP="00BE700A">
            <w:r w:rsidRPr="00A403DE">
              <w:rPr>
                <w:b/>
                <w:bCs/>
                <w:u w:val="single"/>
              </w:rPr>
              <w:t>Additional</w:t>
            </w:r>
            <w:r>
              <w:t xml:space="preserve"> </w:t>
            </w:r>
            <w:r w:rsidRPr="00A403DE">
              <w:rPr>
                <w:b/>
                <w:bCs/>
                <w:u w:val="single"/>
              </w:rPr>
              <w:t>knowledge</w:t>
            </w:r>
            <w:r>
              <w:t xml:space="preserve">: </w:t>
            </w:r>
          </w:p>
          <w:p w14:paraId="3C1C02F7" w14:textId="77777777" w:rsidR="00BE700A" w:rsidRPr="00BE700A" w:rsidRDefault="00BE700A" w:rsidP="00BE700A">
            <w:r w:rsidRPr="00BE700A">
              <w:t>Management of tectonic hazards</w:t>
            </w:r>
          </w:p>
          <w:p w14:paraId="19AA98B2" w14:textId="77777777" w:rsidR="00BE700A" w:rsidRPr="00BE700A" w:rsidRDefault="00BE700A" w:rsidP="00BE700A"/>
          <w:p w14:paraId="40B0ABC5" w14:textId="77777777" w:rsidR="00BE700A" w:rsidRPr="00BE700A" w:rsidRDefault="00BE700A" w:rsidP="00BE700A">
            <w:r w:rsidRPr="00A403DE">
              <w:rPr>
                <w:b/>
                <w:bCs/>
                <w:u w:val="single"/>
              </w:rPr>
              <w:t>Core</w:t>
            </w:r>
            <w:r w:rsidRPr="00BE700A">
              <w:t xml:space="preserve"> </w:t>
            </w:r>
            <w:r w:rsidRPr="00A403DE">
              <w:rPr>
                <w:b/>
                <w:bCs/>
                <w:u w:val="single"/>
              </w:rPr>
              <w:t>skills</w:t>
            </w:r>
            <w:r w:rsidRPr="00BE700A">
              <w:t xml:space="preserve"> to be taught and applied in this topic: </w:t>
            </w:r>
          </w:p>
          <w:p w14:paraId="54BA8CDE" w14:textId="77777777" w:rsidR="00BE700A" w:rsidRPr="00BE700A" w:rsidRDefault="00BE700A" w:rsidP="00BE700A"/>
          <w:p w14:paraId="13BAF47F" w14:textId="77777777" w:rsidR="00BE700A" w:rsidRPr="00BE700A" w:rsidRDefault="00BE700A" w:rsidP="00BE700A">
            <w:r w:rsidRPr="00BE700A">
              <w:t>Write descriptively</w:t>
            </w:r>
          </w:p>
          <w:p w14:paraId="0642696F" w14:textId="77777777" w:rsidR="00BE700A" w:rsidRPr="00BE700A" w:rsidRDefault="00BE700A" w:rsidP="00BE700A">
            <w:r w:rsidRPr="00BE700A">
              <w:t>Use and interpret Atlas maps</w:t>
            </w:r>
          </w:p>
          <w:p w14:paraId="3CD36AC4" w14:textId="77777777" w:rsidR="00BE700A" w:rsidRPr="00BE700A" w:rsidRDefault="00BE700A" w:rsidP="00BE700A">
            <w:r w:rsidRPr="00BE700A">
              <w:t>Develop distribution skills</w:t>
            </w:r>
          </w:p>
          <w:p w14:paraId="15B3B7D3" w14:textId="77777777" w:rsidR="00BE700A" w:rsidRPr="00BE700A" w:rsidRDefault="00BE700A" w:rsidP="00BE700A">
            <w:r w:rsidRPr="00BE700A">
              <w:lastRenderedPageBreak/>
              <w:t>Develop evaluative and analytical skills</w:t>
            </w:r>
          </w:p>
          <w:p w14:paraId="2A9FCC3B" w14:textId="77777777" w:rsidR="00BE700A" w:rsidRPr="00BE700A" w:rsidRDefault="00BE700A" w:rsidP="00BE700A">
            <w:r w:rsidRPr="00BE700A">
              <w:t xml:space="preserve">Interpret visual resources </w:t>
            </w:r>
          </w:p>
          <w:p w14:paraId="4F6ABE36" w14:textId="77777777" w:rsidR="00BE700A" w:rsidRPr="00BE700A" w:rsidRDefault="00BE700A" w:rsidP="00BE700A">
            <w:r w:rsidRPr="00BE700A">
              <w:t>Complete cross-sectional diagrams</w:t>
            </w:r>
          </w:p>
          <w:p w14:paraId="4D100218" w14:textId="77777777" w:rsidR="00BE700A" w:rsidRPr="00BE700A" w:rsidRDefault="00BE700A" w:rsidP="00BE700A">
            <w:r w:rsidRPr="00BE700A">
              <w:t>Comparison of two contrasting case studies</w:t>
            </w:r>
          </w:p>
          <w:p w14:paraId="3C1CF157" w14:textId="77777777" w:rsidR="00533401" w:rsidRPr="00BE700A" w:rsidRDefault="00533401" w:rsidP="00533401"/>
        </w:tc>
        <w:tc>
          <w:tcPr>
            <w:tcW w:w="1866" w:type="dxa"/>
          </w:tcPr>
          <w:p w14:paraId="76C4F6DB" w14:textId="56A143DE" w:rsidR="00830E0F" w:rsidRDefault="00830E0F" w:rsidP="00830E0F">
            <w:r w:rsidRPr="00830E0F">
              <w:rPr>
                <w:b/>
                <w:bCs/>
                <w:u w:val="single"/>
              </w:rPr>
              <w:lastRenderedPageBreak/>
              <w:t>Aim</w:t>
            </w:r>
            <w:r>
              <w:t>:</w:t>
            </w:r>
          </w:p>
          <w:p w14:paraId="6A703460" w14:textId="1AD19EC7" w:rsidR="00830E0F" w:rsidRPr="00830E0F" w:rsidRDefault="00830E0F" w:rsidP="00830E0F">
            <w:r w:rsidRPr="00830E0F">
              <w:t xml:space="preserve">Understand the conditions required for tropical storms and their distribution. </w:t>
            </w:r>
          </w:p>
          <w:p w14:paraId="6D962D27" w14:textId="77777777" w:rsidR="00830E0F" w:rsidRPr="00830E0F" w:rsidRDefault="00830E0F" w:rsidP="00830E0F">
            <w:r w:rsidRPr="00830E0F">
              <w:t xml:space="preserve">Understand the effects and responses to tropical storms.  </w:t>
            </w:r>
          </w:p>
          <w:p w14:paraId="354F1FB0" w14:textId="77777777" w:rsidR="00830E0F" w:rsidRPr="00830E0F" w:rsidRDefault="00830E0F" w:rsidP="00830E0F">
            <w:r w:rsidRPr="00830E0F">
              <w:t xml:space="preserve"> Our Violent Planet </w:t>
            </w:r>
          </w:p>
          <w:p w14:paraId="377F79C8" w14:textId="77777777" w:rsidR="00830E0F" w:rsidRPr="00830E0F" w:rsidRDefault="00830E0F" w:rsidP="00830E0F">
            <w:r w:rsidRPr="00830E0F">
              <w:t>(Tropical Storms)</w:t>
            </w:r>
          </w:p>
          <w:p w14:paraId="64CD7E0B" w14:textId="77777777" w:rsidR="00830E0F" w:rsidRDefault="00830E0F" w:rsidP="00830E0F"/>
          <w:p w14:paraId="306FB524" w14:textId="59D3A6A2" w:rsidR="00830E0F" w:rsidRPr="00830E0F" w:rsidRDefault="00830E0F" w:rsidP="00830E0F">
            <w:r w:rsidRPr="00830E0F">
              <w:rPr>
                <w:b/>
                <w:bCs/>
                <w:u w:val="single"/>
              </w:rPr>
              <w:t>Core</w:t>
            </w:r>
            <w:r w:rsidRPr="00830E0F">
              <w:t xml:space="preserve"> </w:t>
            </w:r>
            <w:r w:rsidRPr="00830E0F">
              <w:rPr>
                <w:b/>
                <w:bCs/>
                <w:u w:val="single"/>
              </w:rPr>
              <w:t>knowledge</w:t>
            </w:r>
            <w:r>
              <w:t>:</w:t>
            </w:r>
            <w:r w:rsidRPr="00830E0F">
              <w:t xml:space="preserve"> </w:t>
            </w:r>
          </w:p>
          <w:p w14:paraId="4884E47E" w14:textId="77777777" w:rsidR="00830E0F" w:rsidRPr="00830E0F" w:rsidRDefault="00830E0F" w:rsidP="00830E0F"/>
          <w:p w14:paraId="2D3E9B61" w14:textId="77777777" w:rsidR="00830E0F" w:rsidRPr="00830E0F" w:rsidRDefault="00830E0F" w:rsidP="00830E0F">
            <w:r w:rsidRPr="00830E0F">
              <w:t>Global Atmospheric Circulation</w:t>
            </w:r>
          </w:p>
          <w:p w14:paraId="55DB9767" w14:textId="77777777" w:rsidR="00830E0F" w:rsidRPr="00830E0F" w:rsidRDefault="00830E0F" w:rsidP="00830E0F">
            <w:r w:rsidRPr="00830E0F">
              <w:t xml:space="preserve">Global distribution of tropical storms and factors affecting development.  </w:t>
            </w:r>
          </w:p>
          <w:p w14:paraId="7ED9ADF5" w14:textId="77777777" w:rsidR="00830E0F" w:rsidRDefault="00830E0F" w:rsidP="00830E0F"/>
          <w:p w14:paraId="3DF8B2B0" w14:textId="79A2D57E" w:rsidR="00830E0F" w:rsidRDefault="00830E0F" w:rsidP="00830E0F">
            <w:r w:rsidRPr="00A403DE">
              <w:rPr>
                <w:b/>
                <w:bCs/>
                <w:u w:val="single"/>
              </w:rPr>
              <w:t>Additional</w:t>
            </w:r>
            <w:r>
              <w:t xml:space="preserve"> </w:t>
            </w:r>
            <w:r w:rsidRPr="00A403DE">
              <w:rPr>
                <w:b/>
                <w:bCs/>
                <w:u w:val="single"/>
              </w:rPr>
              <w:t>Knowledge</w:t>
            </w:r>
            <w:r>
              <w:t>:</w:t>
            </w:r>
          </w:p>
          <w:p w14:paraId="644C28FA" w14:textId="34BE2D39" w:rsidR="00830E0F" w:rsidRPr="00830E0F" w:rsidRDefault="00830E0F" w:rsidP="00830E0F">
            <w:r w:rsidRPr="00830E0F">
              <w:t xml:space="preserve">Case study of a tropical storm – primary and secondary impacts, prediction and management.  </w:t>
            </w:r>
          </w:p>
          <w:p w14:paraId="219A3A60" w14:textId="77777777" w:rsidR="00830E0F" w:rsidRDefault="00830E0F" w:rsidP="00830E0F"/>
          <w:p w14:paraId="58CCE180" w14:textId="27AC8C97" w:rsidR="00830E0F" w:rsidRPr="00830E0F" w:rsidRDefault="00830E0F" w:rsidP="00830E0F">
            <w:r w:rsidRPr="00A403DE">
              <w:rPr>
                <w:b/>
                <w:bCs/>
                <w:u w:val="single"/>
              </w:rPr>
              <w:t>Core</w:t>
            </w:r>
            <w:r w:rsidRPr="00830E0F">
              <w:t xml:space="preserve"> </w:t>
            </w:r>
            <w:r w:rsidRPr="00A403DE">
              <w:rPr>
                <w:b/>
                <w:bCs/>
                <w:u w:val="single"/>
              </w:rPr>
              <w:t>skills</w:t>
            </w:r>
            <w:r w:rsidRPr="00830E0F">
              <w:t xml:space="preserve"> to be taught and applied in this topic: </w:t>
            </w:r>
          </w:p>
          <w:p w14:paraId="46F3CDCE" w14:textId="77777777" w:rsidR="00830E0F" w:rsidRPr="00830E0F" w:rsidRDefault="00830E0F" w:rsidP="00830E0F"/>
          <w:p w14:paraId="122B3DAB" w14:textId="77777777" w:rsidR="00830E0F" w:rsidRPr="00830E0F" w:rsidRDefault="00830E0F" w:rsidP="00830E0F">
            <w:r w:rsidRPr="00830E0F">
              <w:t>Sequencing of processes</w:t>
            </w:r>
          </w:p>
          <w:p w14:paraId="1FE976D4" w14:textId="77777777" w:rsidR="00830E0F" w:rsidRPr="00830E0F" w:rsidRDefault="00830E0F" w:rsidP="00830E0F">
            <w:r w:rsidRPr="00830E0F">
              <w:t>Interpret and analyse distribution graphs and maps</w:t>
            </w:r>
          </w:p>
          <w:p w14:paraId="5A807536" w14:textId="77777777" w:rsidR="00830E0F" w:rsidRPr="00830E0F" w:rsidRDefault="00830E0F" w:rsidP="00830E0F">
            <w:r w:rsidRPr="00830E0F">
              <w:t>Analyse aerial and satellite images</w:t>
            </w:r>
          </w:p>
          <w:p w14:paraId="0D1D7C6D" w14:textId="77777777" w:rsidR="00830E0F" w:rsidRPr="00830E0F" w:rsidRDefault="00830E0F" w:rsidP="00830E0F">
            <w:r w:rsidRPr="00830E0F">
              <w:t>Link cause, effect and response</w:t>
            </w:r>
          </w:p>
          <w:p w14:paraId="3D637876" w14:textId="3F3B12FA" w:rsidR="00533401" w:rsidRPr="00830E0F" w:rsidRDefault="00830E0F" w:rsidP="00830E0F">
            <w:r w:rsidRPr="00830E0F">
              <w:t>Evaluate different strategies</w:t>
            </w:r>
          </w:p>
        </w:tc>
        <w:tc>
          <w:tcPr>
            <w:tcW w:w="553" w:type="dxa"/>
            <w:vMerge/>
          </w:tcPr>
          <w:p w14:paraId="2C112940" w14:textId="77777777" w:rsidR="00533401" w:rsidRDefault="00533401" w:rsidP="00533401">
            <w:pPr>
              <w:rPr>
                <w:b/>
                <w:bCs/>
                <w:u w:val="single"/>
              </w:rPr>
            </w:pPr>
          </w:p>
        </w:tc>
        <w:tc>
          <w:tcPr>
            <w:tcW w:w="3976" w:type="dxa"/>
          </w:tcPr>
          <w:p w14:paraId="1B2C772A" w14:textId="611BABE7" w:rsidR="00856381" w:rsidRPr="00856381" w:rsidRDefault="00856381" w:rsidP="00856381">
            <w:r w:rsidRPr="00856381">
              <w:t>Virtual fieldtrip using Google Earth</w:t>
            </w:r>
            <w:r w:rsidRPr="00856381">
              <w:tab/>
              <w:t xml:space="preserve">YouTube clip – Jim </w:t>
            </w:r>
            <w:proofErr w:type="spellStart"/>
            <w:r w:rsidRPr="00856381">
              <w:t>Keedy</w:t>
            </w:r>
            <w:proofErr w:type="spellEnd"/>
            <w:r w:rsidRPr="00856381">
              <w:t xml:space="preserve"> - </w:t>
            </w:r>
            <w:hyperlink r:id="rId8" w:history="1">
              <w:r w:rsidRPr="00EA2DEE">
                <w:rPr>
                  <w:rStyle w:val="Hyperlink"/>
                </w:rPr>
                <w:t>https://www.youtube.com/watch?v=M5uYCWVfuPQ</w:t>
              </w:r>
            </w:hyperlink>
            <w:r>
              <w:t xml:space="preserve"> </w:t>
            </w:r>
          </w:p>
          <w:p w14:paraId="13E44CEB" w14:textId="65A682CB" w:rsidR="00856381" w:rsidRPr="00856381" w:rsidRDefault="00856381" w:rsidP="00856381">
            <w:r w:rsidRPr="00856381">
              <w:t xml:space="preserve">Trading trainers game - </w:t>
            </w:r>
            <w:hyperlink r:id="rId9" w:history="1">
              <w:r w:rsidRPr="00EA2DEE">
                <w:rPr>
                  <w:rStyle w:val="Hyperlink"/>
                </w:rPr>
                <w:t>https://www.christianaid.org.uk/resources/trading-trainers-gamehttps://www.christianaid.org.uk/resources/trading-trainers-game</w:t>
              </w:r>
            </w:hyperlink>
            <w:r>
              <w:t xml:space="preserve"> </w:t>
            </w:r>
          </w:p>
          <w:p w14:paraId="386791DD" w14:textId="77777777" w:rsidR="00856381" w:rsidRPr="00856381" w:rsidRDefault="00856381" w:rsidP="00856381">
            <w:r w:rsidRPr="00856381">
              <w:t xml:space="preserve">PSHE – issue of sweatshops, newspaper articles </w:t>
            </w:r>
          </w:p>
          <w:p w14:paraId="7853917D" w14:textId="77777777" w:rsidR="00856381" w:rsidRPr="00856381" w:rsidRDefault="00856381" w:rsidP="00856381">
            <w:r w:rsidRPr="00856381">
              <w:tab/>
              <w:t>YouTube clips</w:t>
            </w:r>
          </w:p>
          <w:p w14:paraId="3901702E" w14:textId="502A608A" w:rsidR="00856381" w:rsidRPr="00856381" w:rsidRDefault="00856381" w:rsidP="00856381">
            <w:proofErr w:type="spellStart"/>
            <w:r w:rsidRPr="00856381">
              <w:t>Bedzed</w:t>
            </w:r>
            <w:proofErr w:type="spellEnd"/>
            <w:r w:rsidRPr="00856381">
              <w:t xml:space="preserve"> - </w:t>
            </w:r>
            <w:hyperlink r:id="rId10" w:history="1">
              <w:r w:rsidRPr="00EA2DEE">
                <w:rPr>
                  <w:rStyle w:val="Hyperlink"/>
                </w:rPr>
                <w:t>https://www.bioregional.com/projects-and-services/case-studies/bedzed-the-uks-first-large-scale-eco-village</w:t>
              </w:r>
            </w:hyperlink>
            <w:r>
              <w:t xml:space="preserve"> </w:t>
            </w:r>
          </w:p>
          <w:p w14:paraId="073973A6" w14:textId="77777777" w:rsidR="00856381" w:rsidRPr="00856381" w:rsidRDefault="00856381" w:rsidP="00856381"/>
          <w:p w14:paraId="4216601A" w14:textId="5DE0D466" w:rsidR="00856381" w:rsidRPr="00856381" w:rsidRDefault="00856381" w:rsidP="00856381">
            <w:r w:rsidRPr="00856381">
              <w:t xml:space="preserve">London Olympics - </w:t>
            </w:r>
            <w:hyperlink r:id="rId11" w:history="1">
              <w:r w:rsidRPr="00EA2DEE">
                <w:rPr>
                  <w:rStyle w:val="Hyperlink"/>
                </w:rPr>
                <w:t>https://geographycasestudy.com/case-study-london-olympics-2012/</w:t>
              </w:r>
            </w:hyperlink>
            <w:r>
              <w:t xml:space="preserve"> </w:t>
            </w:r>
          </w:p>
          <w:p w14:paraId="6F719325" w14:textId="77777777" w:rsidR="00856381" w:rsidRPr="00856381" w:rsidRDefault="00856381" w:rsidP="00856381">
            <w:r w:rsidRPr="00856381">
              <w:t xml:space="preserve">Possible trip to Olympic Park </w:t>
            </w:r>
            <w:r w:rsidRPr="00856381">
              <w:tab/>
              <w:t>Research into specific volcanic events</w:t>
            </w:r>
            <w:r w:rsidRPr="00856381">
              <w:tab/>
              <w:t>Research into specific earthquake events</w:t>
            </w:r>
            <w:r w:rsidRPr="00856381">
              <w:tab/>
              <w:t>Research into specific storm events</w:t>
            </w:r>
          </w:p>
          <w:p w14:paraId="296842AF" w14:textId="77777777" w:rsidR="00533401" w:rsidRDefault="00533401" w:rsidP="00533401">
            <w:pPr>
              <w:rPr>
                <w:b/>
                <w:bCs/>
                <w:u w:val="single"/>
              </w:rPr>
            </w:pPr>
          </w:p>
        </w:tc>
      </w:tr>
    </w:tbl>
    <w:p w14:paraId="7D3AFE3F" w14:textId="77777777" w:rsidR="00533401" w:rsidRPr="00533401" w:rsidRDefault="00533401" w:rsidP="00533401">
      <w:pPr>
        <w:rPr>
          <w:b/>
          <w:bCs/>
          <w:u w:val="single"/>
        </w:rPr>
      </w:pPr>
    </w:p>
    <w:sectPr w:rsidR="00533401" w:rsidRPr="00533401" w:rsidSect="0053340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3126"/>
    <w:multiLevelType w:val="hybridMultilevel"/>
    <w:tmpl w:val="8B20EF20"/>
    <w:lvl w:ilvl="0" w:tplc="2C028C0A">
      <w:start w:val="1"/>
      <w:numFmt w:val="decimal"/>
      <w:lvlText w:val="%1."/>
      <w:lvlJc w:val="left"/>
      <w:pPr>
        <w:ind w:left="720" w:hanging="360"/>
      </w:pPr>
    </w:lvl>
    <w:lvl w:ilvl="1" w:tplc="D48C7DF8">
      <w:start w:val="1"/>
      <w:numFmt w:val="lowerLetter"/>
      <w:lvlText w:val="%2."/>
      <w:lvlJc w:val="left"/>
      <w:pPr>
        <w:ind w:left="1440" w:hanging="360"/>
      </w:pPr>
    </w:lvl>
    <w:lvl w:ilvl="2" w:tplc="3354A418">
      <w:start w:val="1"/>
      <w:numFmt w:val="lowerRoman"/>
      <w:lvlText w:val="%3."/>
      <w:lvlJc w:val="right"/>
      <w:pPr>
        <w:ind w:left="2160" w:hanging="180"/>
      </w:pPr>
    </w:lvl>
    <w:lvl w:ilvl="3" w:tplc="B1EAFC1C">
      <w:start w:val="1"/>
      <w:numFmt w:val="decimal"/>
      <w:lvlText w:val="%4."/>
      <w:lvlJc w:val="left"/>
      <w:pPr>
        <w:ind w:left="2880" w:hanging="360"/>
      </w:pPr>
    </w:lvl>
    <w:lvl w:ilvl="4" w:tplc="87B21B8E">
      <w:start w:val="1"/>
      <w:numFmt w:val="lowerLetter"/>
      <w:lvlText w:val="%5."/>
      <w:lvlJc w:val="left"/>
      <w:pPr>
        <w:ind w:left="3600" w:hanging="360"/>
      </w:pPr>
    </w:lvl>
    <w:lvl w:ilvl="5" w:tplc="6D609728">
      <w:start w:val="1"/>
      <w:numFmt w:val="lowerRoman"/>
      <w:lvlText w:val="%6."/>
      <w:lvlJc w:val="right"/>
      <w:pPr>
        <w:ind w:left="4320" w:hanging="180"/>
      </w:pPr>
    </w:lvl>
    <w:lvl w:ilvl="6" w:tplc="5478FE7E">
      <w:start w:val="1"/>
      <w:numFmt w:val="decimal"/>
      <w:lvlText w:val="%7."/>
      <w:lvlJc w:val="left"/>
      <w:pPr>
        <w:ind w:left="5040" w:hanging="360"/>
      </w:pPr>
    </w:lvl>
    <w:lvl w:ilvl="7" w:tplc="B2AE36E0">
      <w:start w:val="1"/>
      <w:numFmt w:val="lowerLetter"/>
      <w:lvlText w:val="%8."/>
      <w:lvlJc w:val="left"/>
      <w:pPr>
        <w:ind w:left="5760" w:hanging="360"/>
      </w:pPr>
    </w:lvl>
    <w:lvl w:ilvl="8" w:tplc="B53654A8">
      <w:start w:val="1"/>
      <w:numFmt w:val="lowerRoman"/>
      <w:lvlText w:val="%9."/>
      <w:lvlJc w:val="right"/>
      <w:pPr>
        <w:ind w:left="6480" w:hanging="180"/>
      </w:pPr>
    </w:lvl>
  </w:abstractNum>
  <w:abstractNum w:abstractNumId="1" w15:restartNumberingAfterBreak="0">
    <w:nsid w:val="0CBE07DC"/>
    <w:multiLevelType w:val="hybridMultilevel"/>
    <w:tmpl w:val="58F04212"/>
    <w:lvl w:ilvl="0" w:tplc="03005254">
      <w:start w:val="1"/>
      <w:numFmt w:val="decimal"/>
      <w:lvlText w:val="%1."/>
      <w:lvlJc w:val="left"/>
      <w:pPr>
        <w:ind w:left="720" w:hanging="360"/>
      </w:pPr>
    </w:lvl>
    <w:lvl w:ilvl="1" w:tplc="D3CE0C24">
      <w:start w:val="1"/>
      <w:numFmt w:val="lowerLetter"/>
      <w:lvlText w:val="%2."/>
      <w:lvlJc w:val="left"/>
      <w:pPr>
        <w:ind w:left="1440" w:hanging="360"/>
      </w:pPr>
    </w:lvl>
    <w:lvl w:ilvl="2" w:tplc="429CB048">
      <w:start w:val="1"/>
      <w:numFmt w:val="lowerRoman"/>
      <w:lvlText w:val="%3."/>
      <w:lvlJc w:val="right"/>
      <w:pPr>
        <w:ind w:left="2160" w:hanging="180"/>
      </w:pPr>
    </w:lvl>
    <w:lvl w:ilvl="3" w:tplc="2D30FE24">
      <w:start w:val="1"/>
      <w:numFmt w:val="decimal"/>
      <w:lvlText w:val="%4."/>
      <w:lvlJc w:val="left"/>
      <w:pPr>
        <w:ind w:left="2880" w:hanging="360"/>
      </w:pPr>
    </w:lvl>
    <w:lvl w:ilvl="4" w:tplc="4606E04A">
      <w:start w:val="1"/>
      <w:numFmt w:val="lowerLetter"/>
      <w:lvlText w:val="%5."/>
      <w:lvlJc w:val="left"/>
      <w:pPr>
        <w:ind w:left="3600" w:hanging="360"/>
      </w:pPr>
    </w:lvl>
    <w:lvl w:ilvl="5" w:tplc="18CE0304">
      <w:start w:val="1"/>
      <w:numFmt w:val="lowerRoman"/>
      <w:lvlText w:val="%6."/>
      <w:lvlJc w:val="right"/>
      <w:pPr>
        <w:ind w:left="4320" w:hanging="180"/>
      </w:pPr>
    </w:lvl>
    <w:lvl w:ilvl="6" w:tplc="118EE882">
      <w:start w:val="1"/>
      <w:numFmt w:val="decimal"/>
      <w:lvlText w:val="%7."/>
      <w:lvlJc w:val="left"/>
      <w:pPr>
        <w:ind w:left="5040" w:hanging="360"/>
      </w:pPr>
    </w:lvl>
    <w:lvl w:ilvl="7" w:tplc="6A047D6C">
      <w:start w:val="1"/>
      <w:numFmt w:val="lowerLetter"/>
      <w:lvlText w:val="%8."/>
      <w:lvlJc w:val="left"/>
      <w:pPr>
        <w:ind w:left="5760" w:hanging="360"/>
      </w:pPr>
    </w:lvl>
    <w:lvl w:ilvl="8" w:tplc="1F70810E">
      <w:start w:val="1"/>
      <w:numFmt w:val="lowerRoman"/>
      <w:lvlText w:val="%9."/>
      <w:lvlJc w:val="right"/>
      <w:pPr>
        <w:ind w:left="6480" w:hanging="180"/>
      </w:pPr>
    </w:lvl>
  </w:abstractNum>
  <w:abstractNum w:abstractNumId="2" w15:restartNumberingAfterBreak="0">
    <w:nsid w:val="19421F71"/>
    <w:multiLevelType w:val="hybridMultilevel"/>
    <w:tmpl w:val="E4EA9D6E"/>
    <w:lvl w:ilvl="0" w:tplc="1A082988">
      <w:start w:val="1"/>
      <w:numFmt w:val="decimal"/>
      <w:lvlText w:val="%1."/>
      <w:lvlJc w:val="left"/>
      <w:pPr>
        <w:ind w:left="720" w:hanging="360"/>
      </w:pPr>
    </w:lvl>
    <w:lvl w:ilvl="1" w:tplc="AE2A0EF4">
      <w:start w:val="1"/>
      <w:numFmt w:val="lowerLetter"/>
      <w:lvlText w:val="%2."/>
      <w:lvlJc w:val="left"/>
      <w:pPr>
        <w:ind w:left="1440" w:hanging="360"/>
      </w:pPr>
    </w:lvl>
    <w:lvl w:ilvl="2" w:tplc="26DC1F64">
      <w:start w:val="1"/>
      <w:numFmt w:val="lowerRoman"/>
      <w:lvlText w:val="%3."/>
      <w:lvlJc w:val="right"/>
      <w:pPr>
        <w:ind w:left="2160" w:hanging="180"/>
      </w:pPr>
    </w:lvl>
    <w:lvl w:ilvl="3" w:tplc="B2C6C7A4">
      <w:start w:val="1"/>
      <w:numFmt w:val="decimal"/>
      <w:lvlText w:val="%4."/>
      <w:lvlJc w:val="left"/>
      <w:pPr>
        <w:ind w:left="2880" w:hanging="360"/>
      </w:pPr>
    </w:lvl>
    <w:lvl w:ilvl="4" w:tplc="61E8568E">
      <w:start w:val="1"/>
      <w:numFmt w:val="lowerLetter"/>
      <w:lvlText w:val="%5."/>
      <w:lvlJc w:val="left"/>
      <w:pPr>
        <w:ind w:left="3600" w:hanging="360"/>
      </w:pPr>
    </w:lvl>
    <w:lvl w:ilvl="5" w:tplc="DE0AE180">
      <w:start w:val="1"/>
      <w:numFmt w:val="lowerRoman"/>
      <w:lvlText w:val="%6."/>
      <w:lvlJc w:val="right"/>
      <w:pPr>
        <w:ind w:left="4320" w:hanging="180"/>
      </w:pPr>
    </w:lvl>
    <w:lvl w:ilvl="6" w:tplc="7A00AF06">
      <w:start w:val="1"/>
      <w:numFmt w:val="decimal"/>
      <w:lvlText w:val="%7."/>
      <w:lvlJc w:val="left"/>
      <w:pPr>
        <w:ind w:left="5040" w:hanging="360"/>
      </w:pPr>
    </w:lvl>
    <w:lvl w:ilvl="7" w:tplc="2A102630">
      <w:start w:val="1"/>
      <w:numFmt w:val="lowerLetter"/>
      <w:lvlText w:val="%8."/>
      <w:lvlJc w:val="left"/>
      <w:pPr>
        <w:ind w:left="5760" w:hanging="360"/>
      </w:pPr>
    </w:lvl>
    <w:lvl w:ilvl="8" w:tplc="78409978">
      <w:start w:val="1"/>
      <w:numFmt w:val="lowerRoman"/>
      <w:lvlText w:val="%9."/>
      <w:lvlJc w:val="right"/>
      <w:pPr>
        <w:ind w:left="6480" w:hanging="180"/>
      </w:pPr>
    </w:lvl>
  </w:abstractNum>
  <w:abstractNum w:abstractNumId="3" w15:restartNumberingAfterBreak="0">
    <w:nsid w:val="1D3E7B66"/>
    <w:multiLevelType w:val="hybridMultilevel"/>
    <w:tmpl w:val="7DB05B46"/>
    <w:lvl w:ilvl="0" w:tplc="1E2030BC">
      <w:start w:val="1"/>
      <w:numFmt w:val="decimal"/>
      <w:lvlText w:val="%1."/>
      <w:lvlJc w:val="left"/>
      <w:pPr>
        <w:ind w:left="720" w:hanging="360"/>
      </w:pPr>
    </w:lvl>
    <w:lvl w:ilvl="1" w:tplc="FAC62946">
      <w:start w:val="1"/>
      <w:numFmt w:val="lowerLetter"/>
      <w:lvlText w:val="%2."/>
      <w:lvlJc w:val="left"/>
      <w:pPr>
        <w:ind w:left="1440" w:hanging="360"/>
      </w:pPr>
    </w:lvl>
    <w:lvl w:ilvl="2" w:tplc="DE142AEA">
      <w:start w:val="1"/>
      <w:numFmt w:val="lowerRoman"/>
      <w:lvlText w:val="%3."/>
      <w:lvlJc w:val="right"/>
      <w:pPr>
        <w:ind w:left="2160" w:hanging="180"/>
      </w:pPr>
    </w:lvl>
    <w:lvl w:ilvl="3" w:tplc="B0785CAA">
      <w:start w:val="1"/>
      <w:numFmt w:val="decimal"/>
      <w:lvlText w:val="%4."/>
      <w:lvlJc w:val="left"/>
      <w:pPr>
        <w:ind w:left="2880" w:hanging="360"/>
      </w:pPr>
    </w:lvl>
    <w:lvl w:ilvl="4" w:tplc="533CB560">
      <w:start w:val="1"/>
      <w:numFmt w:val="lowerLetter"/>
      <w:lvlText w:val="%5."/>
      <w:lvlJc w:val="left"/>
      <w:pPr>
        <w:ind w:left="3600" w:hanging="360"/>
      </w:pPr>
    </w:lvl>
    <w:lvl w:ilvl="5" w:tplc="CAF25E06">
      <w:start w:val="1"/>
      <w:numFmt w:val="lowerRoman"/>
      <w:lvlText w:val="%6."/>
      <w:lvlJc w:val="right"/>
      <w:pPr>
        <w:ind w:left="4320" w:hanging="180"/>
      </w:pPr>
    </w:lvl>
    <w:lvl w:ilvl="6" w:tplc="A5B230DA">
      <w:start w:val="1"/>
      <w:numFmt w:val="decimal"/>
      <w:lvlText w:val="%7."/>
      <w:lvlJc w:val="left"/>
      <w:pPr>
        <w:ind w:left="5040" w:hanging="360"/>
      </w:pPr>
    </w:lvl>
    <w:lvl w:ilvl="7" w:tplc="75FE34EE">
      <w:start w:val="1"/>
      <w:numFmt w:val="lowerLetter"/>
      <w:lvlText w:val="%8."/>
      <w:lvlJc w:val="left"/>
      <w:pPr>
        <w:ind w:left="5760" w:hanging="360"/>
      </w:pPr>
    </w:lvl>
    <w:lvl w:ilvl="8" w:tplc="1CA8BEFC">
      <w:start w:val="1"/>
      <w:numFmt w:val="lowerRoman"/>
      <w:lvlText w:val="%9."/>
      <w:lvlJc w:val="right"/>
      <w:pPr>
        <w:ind w:left="6480" w:hanging="180"/>
      </w:pPr>
    </w:lvl>
  </w:abstractNum>
  <w:abstractNum w:abstractNumId="4" w15:restartNumberingAfterBreak="0">
    <w:nsid w:val="1DEF21B7"/>
    <w:multiLevelType w:val="hybridMultilevel"/>
    <w:tmpl w:val="65D03546"/>
    <w:lvl w:ilvl="0" w:tplc="2018AFEA">
      <w:start w:val="1"/>
      <w:numFmt w:val="decimal"/>
      <w:lvlText w:val="%1."/>
      <w:lvlJc w:val="left"/>
      <w:pPr>
        <w:ind w:left="720" w:hanging="360"/>
      </w:pPr>
    </w:lvl>
    <w:lvl w:ilvl="1" w:tplc="4D123A88">
      <w:start w:val="1"/>
      <w:numFmt w:val="lowerLetter"/>
      <w:lvlText w:val="%2."/>
      <w:lvlJc w:val="left"/>
      <w:pPr>
        <w:ind w:left="1440" w:hanging="360"/>
      </w:pPr>
    </w:lvl>
    <w:lvl w:ilvl="2" w:tplc="EA1A9CE4">
      <w:start w:val="1"/>
      <w:numFmt w:val="lowerRoman"/>
      <w:lvlText w:val="%3."/>
      <w:lvlJc w:val="right"/>
      <w:pPr>
        <w:ind w:left="2160" w:hanging="180"/>
      </w:pPr>
    </w:lvl>
    <w:lvl w:ilvl="3" w:tplc="6A6EA056">
      <w:start w:val="1"/>
      <w:numFmt w:val="decimal"/>
      <w:lvlText w:val="%4."/>
      <w:lvlJc w:val="left"/>
      <w:pPr>
        <w:ind w:left="2880" w:hanging="360"/>
      </w:pPr>
    </w:lvl>
    <w:lvl w:ilvl="4" w:tplc="8362F004">
      <w:start w:val="1"/>
      <w:numFmt w:val="lowerLetter"/>
      <w:lvlText w:val="%5."/>
      <w:lvlJc w:val="left"/>
      <w:pPr>
        <w:ind w:left="3600" w:hanging="360"/>
      </w:pPr>
    </w:lvl>
    <w:lvl w:ilvl="5" w:tplc="4D204B6E">
      <w:start w:val="1"/>
      <w:numFmt w:val="lowerRoman"/>
      <w:lvlText w:val="%6."/>
      <w:lvlJc w:val="right"/>
      <w:pPr>
        <w:ind w:left="4320" w:hanging="180"/>
      </w:pPr>
    </w:lvl>
    <w:lvl w:ilvl="6" w:tplc="0EFEA206">
      <w:start w:val="1"/>
      <w:numFmt w:val="decimal"/>
      <w:lvlText w:val="%7."/>
      <w:lvlJc w:val="left"/>
      <w:pPr>
        <w:ind w:left="5040" w:hanging="360"/>
      </w:pPr>
    </w:lvl>
    <w:lvl w:ilvl="7" w:tplc="3A04353E">
      <w:start w:val="1"/>
      <w:numFmt w:val="lowerLetter"/>
      <w:lvlText w:val="%8."/>
      <w:lvlJc w:val="left"/>
      <w:pPr>
        <w:ind w:left="5760" w:hanging="360"/>
      </w:pPr>
    </w:lvl>
    <w:lvl w:ilvl="8" w:tplc="D2F22C74">
      <w:start w:val="1"/>
      <w:numFmt w:val="lowerRoman"/>
      <w:lvlText w:val="%9."/>
      <w:lvlJc w:val="right"/>
      <w:pPr>
        <w:ind w:left="6480" w:hanging="180"/>
      </w:pPr>
    </w:lvl>
  </w:abstractNum>
  <w:abstractNum w:abstractNumId="5" w15:restartNumberingAfterBreak="0">
    <w:nsid w:val="1E792FF9"/>
    <w:multiLevelType w:val="hybridMultilevel"/>
    <w:tmpl w:val="22904626"/>
    <w:lvl w:ilvl="0" w:tplc="8396802A">
      <w:start w:val="1"/>
      <w:numFmt w:val="decimal"/>
      <w:lvlText w:val="%1."/>
      <w:lvlJc w:val="left"/>
      <w:pPr>
        <w:ind w:left="720" w:hanging="360"/>
      </w:pPr>
    </w:lvl>
    <w:lvl w:ilvl="1" w:tplc="537E6B9C">
      <w:start w:val="1"/>
      <w:numFmt w:val="lowerLetter"/>
      <w:lvlText w:val="%2."/>
      <w:lvlJc w:val="left"/>
      <w:pPr>
        <w:ind w:left="1440" w:hanging="360"/>
      </w:pPr>
    </w:lvl>
    <w:lvl w:ilvl="2" w:tplc="A33E0778">
      <w:start w:val="1"/>
      <w:numFmt w:val="lowerRoman"/>
      <w:lvlText w:val="%3."/>
      <w:lvlJc w:val="right"/>
      <w:pPr>
        <w:ind w:left="2160" w:hanging="180"/>
      </w:pPr>
    </w:lvl>
    <w:lvl w:ilvl="3" w:tplc="EE7A4692">
      <w:start w:val="1"/>
      <w:numFmt w:val="decimal"/>
      <w:lvlText w:val="%4."/>
      <w:lvlJc w:val="left"/>
      <w:pPr>
        <w:ind w:left="2880" w:hanging="360"/>
      </w:pPr>
    </w:lvl>
    <w:lvl w:ilvl="4" w:tplc="B2FE2936">
      <w:start w:val="1"/>
      <w:numFmt w:val="lowerLetter"/>
      <w:lvlText w:val="%5."/>
      <w:lvlJc w:val="left"/>
      <w:pPr>
        <w:ind w:left="3600" w:hanging="360"/>
      </w:pPr>
    </w:lvl>
    <w:lvl w:ilvl="5" w:tplc="7CF44220">
      <w:start w:val="1"/>
      <w:numFmt w:val="lowerRoman"/>
      <w:lvlText w:val="%6."/>
      <w:lvlJc w:val="right"/>
      <w:pPr>
        <w:ind w:left="4320" w:hanging="180"/>
      </w:pPr>
    </w:lvl>
    <w:lvl w:ilvl="6" w:tplc="44967E2E">
      <w:start w:val="1"/>
      <w:numFmt w:val="decimal"/>
      <w:lvlText w:val="%7."/>
      <w:lvlJc w:val="left"/>
      <w:pPr>
        <w:ind w:left="5040" w:hanging="360"/>
      </w:pPr>
    </w:lvl>
    <w:lvl w:ilvl="7" w:tplc="4C96A704">
      <w:start w:val="1"/>
      <w:numFmt w:val="lowerLetter"/>
      <w:lvlText w:val="%8."/>
      <w:lvlJc w:val="left"/>
      <w:pPr>
        <w:ind w:left="5760" w:hanging="360"/>
      </w:pPr>
    </w:lvl>
    <w:lvl w:ilvl="8" w:tplc="D86653C0">
      <w:start w:val="1"/>
      <w:numFmt w:val="lowerRoman"/>
      <w:lvlText w:val="%9."/>
      <w:lvlJc w:val="right"/>
      <w:pPr>
        <w:ind w:left="6480" w:hanging="180"/>
      </w:pPr>
    </w:lvl>
  </w:abstractNum>
  <w:abstractNum w:abstractNumId="6" w15:restartNumberingAfterBreak="0">
    <w:nsid w:val="3B211B60"/>
    <w:multiLevelType w:val="hybridMultilevel"/>
    <w:tmpl w:val="C772EEF0"/>
    <w:lvl w:ilvl="0" w:tplc="3072FE70">
      <w:start w:val="1"/>
      <w:numFmt w:val="decimal"/>
      <w:lvlText w:val="%1."/>
      <w:lvlJc w:val="left"/>
      <w:pPr>
        <w:ind w:left="720" w:hanging="360"/>
      </w:pPr>
    </w:lvl>
    <w:lvl w:ilvl="1" w:tplc="C7208A7A">
      <w:start w:val="1"/>
      <w:numFmt w:val="lowerLetter"/>
      <w:lvlText w:val="%2."/>
      <w:lvlJc w:val="left"/>
      <w:pPr>
        <w:ind w:left="1440" w:hanging="360"/>
      </w:pPr>
    </w:lvl>
    <w:lvl w:ilvl="2" w:tplc="F2761BB6">
      <w:start w:val="1"/>
      <w:numFmt w:val="lowerRoman"/>
      <w:lvlText w:val="%3."/>
      <w:lvlJc w:val="right"/>
      <w:pPr>
        <w:ind w:left="2160" w:hanging="180"/>
      </w:pPr>
    </w:lvl>
    <w:lvl w:ilvl="3" w:tplc="64E4F4E0">
      <w:start w:val="1"/>
      <w:numFmt w:val="decimal"/>
      <w:lvlText w:val="%4."/>
      <w:lvlJc w:val="left"/>
      <w:pPr>
        <w:ind w:left="2880" w:hanging="360"/>
      </w:pPr>
    </w:lvl>
    <w:lvl w:ilvl="4" w:tplc="CF7C6EA4">
      <w:start w:val="1"/>
      <w:numFmt w:val="lowerLetter"/>
      <w:lvlText w:val="%5."/>
      <w:lvlJc w:val="left"/>
      <w:pPr>
        <w:ind w:left="3600" w:hanging="360"/>
      </w:pPr>
    </w:lvl>
    <w:lvl w:ilvl="5" w:tplc="1554C06E">
      <w:start w:val="1"/>
      <w:numFmt w:val="lowerRoman"/>
      <w:lvlText w:val="%6."/>
      <w:lvlJc w:val="right"/>
      <w:pPr>
        <w:ind w:left="4320" w:hanging="180"/>
      </w:pPr>
    </w:lvl>
    <w:lvl w:ilvl="6" w:tplc="D4E29222">
      <w:start w:val="1"/>
      <w:numFmt w:val="decimal"/>
      <w:lvlText w:val="%7."/>
      <w:lvlJc w:val="left"/>
      <w:pPr>
        <w:ind w:left="5040" w:hanging="360"/>
      </w:pPr>
    </w:lvl>
    <w:lvl w:ilvl="7" w:tplc="AF26F216">
      <w:start w:val="1"/>
      <w:numFmt w:val="lowerLetter"/>
      <w:lvlText w:val="%8."/>
      <w:lvlJc w:val="left"/>
      <w:pPr>
        <w:ind w:left="5760" w:hanging="360"/>
      </w:pPr>
    </w:lvl>
    <w:lvl w:ilvl="8" w:tplc="ED7C7568">
      <w:start w:val="1"/>
      <w:numFmt w:val="lowerRoman"/>
      <w:lvlText w:val="%9."/>
      <w:lvlJc w:val="right"/>
      <w:pPr>
        <w:ind w:left="6480" w:hanging="180"/>
      </w:pPr>
    </w:lvl>
  </w:abstractNum>
  <w:abstractNum w:abstractNumId="7" w15:restartNumberingAfterBreak="0">
    <w:nsid w:val="4C7C0533"/>
    <w:multiLevelType w:val="hybridMultilevel"/>
    <w:tmpl w:val="3140B922"/>
    <w:lvl w:ilvl="0" w:tplc="BC9A01E2">
      <w:start w:val="1"/>
      <w:numFmt w:val="decimal"/>
      <w:lvlText w:val="%1."/>
      <w:lvlJc w:val="left"/>
      <w:pPr>
        <w:ind w:left="720" w:hanging="360"/>
      </w:pPr>
    </w:lvl>
    <w:lvl w:ilvl="1" w:tplc="A38CA6A2">
      <w:start w:val="1"/>
      <w:numFmt w:val="lowerLetter"/>
      <w:lvlText w:val="%2."/>
      <w:lvlJc w:val="left"/>
      <w:pPr>
        <w:ind w:left="1440" w:hanging="360"/>
      </w:pPr>
    </w:lvl>
    <w:lvl w:ilvl="2" w:tplc="059453E4">
      <w:start w:val="1"/>
      <w:numFmt w:val="lowerRoman"/>
      <w:lvlText w:val="%3."/>
      <w:lvlJc w:val="right"/>
      <w:pPr>
        <w:ind w:left="2160" w:hanging="180"/>
      </w:pPr>
    </w:lvl>
    <w:lvl w:ilvl="3" w:tplc="B1D23DFC">
      <w:start w:val="1"/>
      <w:numFmt w:val="decimal"/>
      <w:lvlText w:val="%4."/>
      <w:lvlJc w:val="left"/>
      <w:pPr>
        <w:ind w:left="2880" w:hanging="360"/>
      </w:pPr>
    </w:lvl>
    <w:lvl w:ilvl="4" w:tplc="55E0D4B0">
      <w:start w:val="1"/>
      <w:numFmt w:val="lowerLetter"/>
      <w:lvlText w:val="%5."/>
      <w:lvlJc w:val="left"/>
      <w:pPr>
        <w:ind w:left="3600" w:hanging="360"/>
      </w:pPr>
    </w:lvl>
    <w:lvl w:ilvl="5" w:tplc="04D47330">
      <w:start w:val="1"/>
      <w:numFmt w:val="lowerRoman"/>
      <w:lvlText w:val="%6."/>
      <w:lvlJc w:val="right"/>
      <w:pPr>
        <w:ind w:left="4320" w:hanging="180"/>
      </w:pPr>
    </w:lvl>
    <w:lvl w:ilvl="6" w:tplc="6952F534">
      <w:start w:val="1"/>
      <w:numFmt w:val="decimal"/>
      <w:lvlText w:val="%7."/>
      <w:lvlJc w:val="left"/>
      <w:pPr>
        <w:ind w:left="5040" w:hanging="360"/>
      </w:pPr>
    </w:lvl>
    <w:lvl w:ilvl="7" w:tplc="58DA16D4">
      <w:start w:val="1"/>
      <w:numFmt w:val="lowerLetter"/>
      <w:lvlText w:val="%8."/>
      <w:lvlJc w:val="left"/>
      <w:pPr>
        <w:ind w:left="5760" w:hanging="360"/>
      </w:pPr>
    </w:lvl>
    <w:lvl w:ilvl="8" w:tplc="01CAFD32">
      <w:start w:val="1"/>
      <w:numFmt w:val="lowerRoman"/>
      <w:lvlText w:val="%9."/>
      <w:lvlJc w:val="right"/>
      <w:pPr>
        <w:ind w:left="6480" w:hanging="180"/>
      </w:pPr>
    </w:lvl>
  </w:abstractNum>
  <w:abstractNum w:abstractNumId="8" w15:restartNumberingAfterBreak="0">
    <w:nsid w:val="57CE53DC"/>
    <w:multiLevelType w:val="hybridMultilevel"/>
    <w:tmpl w:val="C01EF1F2"/>
    <w:lvl w:ilvl="0" w:tplc="7800F2C6">
      <w:start w:val="1"/>
      <w:numFmt w:val="decimal"/>
      <w:lvlText w:val="%1."/>
      <w:lvlJc w:val="left"/>
      <w:pPr>
        <w:ind w:left="720" w:hanging="360"/>
      </w:pPr>
    </w:lvl>
    <w:lvl w:ilvl="1" w:tplc="31305C10">
      <w:start w:val="1"/>
      <w:numFmt w:val="lowerLetter"/>
      <w:lvlText w:val="%2."/>
      <w:lvlJc w:val="left"/>
      <w:pPr>
        <w:ind w:left="1440" w:hanging="360"/>
      </w:pPr>
    </w:lvl>
    <w:lvl w:ilvl="2" w:tplc="610CA2FC">
      <w:start w:val="1"/>
      <w:numFmt w:val="lowerRoman"/>
      <w:lvlText w:val="%3."/>
      <w:lvlJc w:val="right"/>
      <w:pPr>
        <w:ind w:left="2160" w:hanging="180"/>
      </w:pPr>
    </w:lvl>
    <w:lvl w:ilvl="3" w:tplc="4FCEF726">
      <w:start w:val="1"/>
      <w:numFmt w:val="decimal"/>
      <w:lvlText w:val="%4."/>
      <w:lvlJc w:val="left"/>
      <w:pPr>
        <w:ind w:left="2880" w:hanging="360"/>
      </w:pPr>
    </w:lvl>
    <w:lvl w:ilvl="4" w:tplc="354AE4AE">
      <w:start w:val="1"/>
      <w:numFmt w:val="lowerLetter"/>
      <w:lvlText w:val="%5."/>
      <w:lvlJc w:val="left"/>
      <w:pPr>
        <w:ind w:left="3600" w:hanging="360"/>
      </w:pPr>
    </w:lvl>
    <w:lvl w:ilvl="5" w:tplc="821AC6BC">
      <w:start w:val="1"/>
      <w:numFmt w:val="lowerRoman"/>
      <w:lvlText w:val="%6."/>
      <w:lvlJc w:val="right"/>
      <w:pPr>
        <w:ind w:left="4320" w:hanging="180"/>
      </w:pPr>
    </w:lvl>
    <w:lvl w:ilvl="6" w:tplc="A6D26B84">
      <w:start w:val="1"/>
      <w:numFmt w:val="decimal"/>
      <w:lvlText w:val="%7."/>
      <w:lvlJc w:val="left"/>
      <w:pPr>
        <w:ind w:left="5040" w:hanging="360"/>
      </w:pPr>
    </w:lvl>
    <w:lvl w:ilvl="7" w:tplc="18BAF132">
      <w:start w:val="1"/>
      <w:numFmt w:val="lowerLetter"/>
      <w:lvlText w:val="%8."/>
      <w:lvlJc w:val="left"/>
      <w:pPr>
        <w:ind w:left="5760" w:hanging="360"/>
      </w:pPr>
    </w:lvl>
    <w:lvl w:ilvl="8" w:tplc="90C68FE4">
      <w:start w:val="1"/>
      <w:numFmt w:val="lowerRoman"/>
      <w:lvlText w:val="%9."/>
      <w:lvlJc w:val="right"/>
      <w:pPr>
        <w:ind w:left="6480" w:hanging="180"/>
      </w:pPr>
    </w:lvl>
  </w:abstractNum>
  <w:num w:numId="1">
    <w:abstractNumId w:val="0"/>
  </w:num>
  <w:num w:numId="2">
    <w:abstractNumId w:val="1"/>
  </w:num>
  <w:num w:numId="3">
    <w:abstractNumId w:val="6"/>
  </w:num>
  <w:num w:numId="4">
    <w:abstractNumId w:val="7"/>
  </w:num>
  <w:num w:numId="5">
    <w:abstractNumId w:val="8"/>
  </w:num>
  <w:num w:numId="6">
    <w:abstractNumId w:val="4"/>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441"/>
    <w:rsid w:val="000A331D"/>
    <w:rsid w:val="001D3826"/>
    <w:rsid w:val="00203A15"/>
    <w:rsid w:val="00204751"/>
    <w:rsid w:val="00213D9E"/>
    <w:rsid w:val="002315E3"/>
    <w:rsid w:val="002377FB"/>
    <w:rsid w:val="00270872"/>
    <w:rsid w:val="00274E47"/>
    <w:rsid w:val="0030683F"/>
    <w:rsid w:val="00361C52"/>
    <w:rsid w:val="004538BA"/>
    <w:rsid w:val="0048348F"/>
    <w:rsid w:val="00496452"/>
    <w:rsid w:val="004B1009"/>
    <w:rsid w:val="004E5B6D"/>
    <w:rsid w:val="00511BB8"/>
    <w:rsid w:val="00533401"/>
    <w:rsid w:val="00555A51"/>
    <w:rsid w:val="005E5BB9"/>
    <w:rsid w:val="005E7F20"/>
    <w:rsid w:val="006B665E"/>
    <w:rsid w:val="00745D24"/>
    <w:rsid w:val="00784026"/>
    <w:rsid w:val="007D08A9"/>
    <w:rsid w:val="00822955"/>
    <w:rsid w:val="00830E0F"/>
    <w:rsid w:val="00856381"/>
    <w:rsid w:val="009405CE"/>
    <w:rsid w:val="00992E8F"/>
    <w:rsid w:val="0099713C"/>
    <w:rsid w:val="009B7569"/>
    <w:rsid w:val="00A026B9"/>
    <w:rsid w:val="00A403DE"/>
    <w:rsid w:val="00A4690B"/>
    <w:rsid w:val="00AA58D7"/>
    <w:rsid w:val="00AC3680"/>
    <w:rsid w:val="00AF1441"/>
    <w:rsid w:val="00B22046"/>
    <w:rsid w:val="00BE700A"/>
    <w:rsid w:val="00C0667E"/>
    <w:rsid w:val="00C247AE"/>
    <w:rsid w:val="00C4454F"/>
    <w:rsid w:val="00C959A0"/>
    <w:rsid w:val="00D02313"/>
    <w:rsid w:val="00D3002F"/>
    <w:rsid w:val="00D85965"/>
    <w:rsid w:val="00E24F89"/>
    <w:rsid w:val="00E33636"/>
    <w:rsid w:val="00E527B0"/>
    <w:rsid w:val="00F11CDA"/>
    <w:rsid w:val="00F14D53"/>
    <w:rsid w:val="00F27AFB"/>
    <w:rsid w:val="00F32C2C"/>
    <w:rsid w:val="00F71CEC"/>
    <w:rsid w:val="00FA2A53"/>
    <w:rsid w:val="00FC3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2260"/>
  <w15:chartTrackingRefBased/>
  <w15:docId w15:val="{A1D5E440-81EF-4CBD-9B18-515935AE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27B0"/>
    <w:pPr>
      <w:ind w:left="720"/>
      <w:contextualSpacing/>
    </w:pPr>
  </w:style>
  <w:style w:type="character" w:styleId="Hyperlink">
    <w:name w:val="Hyperlink"/>
    <w:basedOn w:val="DefaultParagraphFont"/>
    <w:uiPriority w:val="99"/>
    <w:unhideWhenUsed/>
    <w:rsid w:val="00856381"/>
    <w:rPr>
      <w:color w:val="0563C1" w:themeColor="hyperlink"/>
      <w:u w:val="single"/>
    </w:rPr>
  </w:style>
  <w:style w:type="character" w:styleId="UnresolvedMention">
    <w:name w:val="Unresolved Mention"/>
    <w:basedOn w:val="DefaultParagraphFont"/>
    <w:uiPriority w:val="99"/>
    <w:semiHidden/>
    <w:unhideWhenUsed/>
    <w:rsid w:val="00856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5uYCWVfuPQ"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eographycasestudy.com/case-study-london-olympics-2012/" TargetMode="External"/><Relationship Id="rId5" Type="http://schemas.openxmlformats.org/officeDocument/2006/relationships/settings" Target="settings.xml"/><Relationship Id="rId10" Type="http://schemas.openxmlformats.org/officeDocument/2006/relationships/hyperlink" Target="https://www.bioregional.com/projects-and-services/case-studies/bedzed-the-uks-first-large-scale-eco-village" TargetMode="External"/><Relationship Id="rId4" Type="http://schemas.openxmlformats.org/officeDocument/2006/relationships/styles" Target="styles.xml"/><Relationship Id="rId9" Type="http://schemas.openxmlformats.org/officeDocument/2006/relationships/hyperlink" Target="https://www.christianaid.org.uk/resources/trading-trainers-gamehttps://www.christianaid.org.uk/resources/trading-trainers-ga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eatcloud.sharepoint.com/sites/ABSStaff/Shared%20Documents/Subject%20Areas/Humanities/8.%20Reading,%20Writing%20and%20Curriculum%20weekly%20focus/Curriculum%20for%20website/ABS%20Curriculum%20Overview%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6" ma:contentTypeDescription="Create a new document." ma:contentTypeScope="" ma:versionID="cccb2763c2f5e82cd099b09538c3759b">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8b4b9d88853e717834b43af0ecc2885d"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4AC05C-9E98-4848-A5FB-8976FD4C2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85C2E-E5FD-464F-928C-2FA50AEFD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ABS%20Curriculum%20Overview%20Template.dotx</Template>
  <TotalTime>228</TotalTime>
  <Pages>5</Pages>
  <Words>2615</Words>
  <Characters>14908</Characters>
  <Application>Microsoft Office Word</Application>
  <DocSecurity>0</DocSecurity>
  <Lines>124</Lines>
  <Paragraphs>34</Paragraphs>
  <ScaleCrop>false</ScaleCrop>
  <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Baker</dc:creator>
  <cp:keywords/>
  <dc:description/>
  <cp:lastModifiedBy>Tom Baker</cp:lastModifiedBy>
  <cp:revision>53</cp:revision>
  <dcterms:created xsi:type="dcterms:W3CDTF">2022-11-01T10:49:00Z</dcterms:created>
  <dcterms:modified xsi:type="dcterms:W3CDTF">2022-11-01T14:47:00Z</dcterms:modified>
</cp:coreProperties>
</file>