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D51A" w14:textId="77777777" w:rsidR="00AC3680" w:rsidRDefault="00533401" w:rsidP="00533401">
      <w:pPr>
        <w:jc w:val="center"/>
        <w:rPr>
          <w:b/>
          <w:bCs/>
          <w:sz w:val="36"/>
          <w:szCs w:val="36"/>
          <w:u w:val="single"/>
        </w:rPr>
      </w:pPr>
      <w:r>
        <w:rPr>
          <w:noProof/>
        </w:rPr>
        <w:drawing>
          <wp:anchor distT="0" distB="0" distL="114300" distR="114300" simplePos="0" relativeHeight="251658240" behindDoc="0" locked="0" layoutInCell="1" allowOverlap="1" wp14:anchorId="5B38BD88" wp14:editId="2ACBF3FB">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Pr>
          <w:b/>
          <w:bCs/>
          <w:sz w:val="36"/>
          <w:szCs w:val="36"/>
          <w:u w:val="single"/>
        </w:rPr>
        <w:t xml:space="preserve">KS3 </w:t>
      </w:r>
      <w:r w:rsidRPr="00533401">
        <w:rPr>
          <w:b/>
          <w:bCs/>
          <w:sz w:val="36"/>
          <w:szCs w:val="36"/>
          <w:u w:val="single"/>
        </w:rPr>
        <w:t xml:space="preserve">Curriculum Overview </w:t>
      </w:r>
      <w:r>
        <w:rPr>
          <w:b/>
          <w:bCs/>
          <w:sz w:val="36"/>
          <w:szCs w:val="36"/>
          <w:u w:val="single"/>
        </w:rPr>
        <w:t>–</w:t>
      </w:r>
      <w:r w:rsidRPr="00533401">
        <w:rPr>
          <w:b/>
          <w:bCs/>
          <w:sz w:val="36"/>
          <w:szCs w:val="36"/>
          <w:u w:val="single"/>
        </w:rPr>
        <w:t xml:space="preserve"> XXX</w:t>
      </w:r>
    </w:p>
    <w:p w14:paraId="6A4436D6" w14:textId="77777777" w:rsidR="00533401" w:rsidRDefault="00533401" w:rsidP="00533401">
      <w:pPr>
        <w:rPr>
          <w:b/>
          <w:bCs/>
          <w:sz w:val="36"/>
          <w:szCs w:val="36"/>
          <w:u w:val="single"/>
        </w:rPr>
      </w:pPr>
    </w:p>
    <w:p w14:paraId="55F89B43" w14:textId="77777777" w:rsidR="00533401" w:rsidRDefault="00533401" w:rsidP="00533401">
      <w:pPr>
        <w:rPr>
          <w:b/>
          <w:bCs/>
          <w:sz w:val="36"/>
          <w:szCs w:val="36"/>
          <w:u w:val="single"/>
        </w:rPr>
      </w:pPr>
    </w:p>
    <w:tbl>
      <w:tblPr>
        <w:tblStyle w:val="TableGrid"/>
        <w:tblW w:w="22392" w:type="dxa"/>
        <w:tblLayout w:type="fixed"/>
        <w:tblLook w:val="04A0" w:firstRow="1" w:lastRow="0" w:firstColumn="1" w:lastColumn="0" w:noHBand="0" w:noVBand="1"/>
      </w:tblPr>
      <w:tblGrid>
        <w:gridCol w:w="1781"/>
        <w:gridCol w:w="2724"/>
        <w:gridCol w:w="1860"/>
        <w:gridCol w:w="1858"/>
        <w:gridCol w:w="553"/>
        <w:gridCol w:w="2982"/>
        <w:gridCol w:w="1821"/>
        <w:gridCol w:w="553"/>
        <w:gridCol w:w="1865"/>
        <w:gridCol w:w="1866"/>
        <w:gridCol w:w="553"/>
        <w:gridCol w:w="3976"/>
      </w:tblGrid>
      <w:tr w:rsidR="00533401" w14:paraId="35575290" w14:textId="77777777" w:rsidTr="00533401">
        <w:tc>
          <w:tcPr>
            <w:tcW w:w="1781" w:type="dxa"/>
            <w:vAlign w:val="center"/>
          </w:tcPr>
          <w:p w14:paraId="3D694C48" w14:textId="77777777" w:rsidR="00533401" w:rsidRDefault="00533401" w:rsidP="00533401">
            <w:pPr>
              <w:jc w:val="center"/>
              <w:rPr>
                <w:b/>
                <w:bCs/>
                <w:u w:val="single"/>
              </w:rPr>
            </w:pPr>
            <w:r>
              <w:rPr>
                <w:b/>
                <w:bCs/>
                <w:u w:val="single"/>
              </w:rPr>
              <w:t>Year</w:t>
            </w:r>
          </w:p>
        </w:tc>
        <w:tc>
          <w:tcPr>
            <w:tcW w:w="2724" w:type="dxa"/>
            <w:vAlign w:val="center"/>
          </w:tcPr>
          <w:p w14:paraId="0BA03210" w14:textId="77777777" w:rsidR="00533401" w:rsidRDefault="00533401" w:rsidP="00533401">
            <w:pPr>
              <w:jc w:val="center"/>
              <w:rPr>
                <w:b/>
                <w:bCs/>
                <w:u w:val="single"/>
              </w:rPr>
            </w:pPr>
            <w:r>
              <w:rPr>
                <w:b/>
                <w:bCs/>
                <w:u w:val="single"/>
              </w:rPr>
              <w:t>Overview</w:t>
            </w:r>
          </w:p>
        </w:tc>
        <w:tc>
          <w:tcPr>
            <w:tcW w:w="1860" w:type="dxa"/>
            <w:vAlign w:val="center"/>
          </w:tcPr>
          <w:p w14:paraId="1BAD435E" w14:textId="77777777" w:rsidR="00533401" w:rsidRDefault="00533401" w:rsidP="00533401">
            <w:pPr>
              <w:jc w:val="center"/>
              <w:rPr>
                <w:b/>
                <w:bCs/>
                <w:u w:val="single"/>
              </w:rPr>
            </w:pPr>
            <w:r>
              <w:rPr>
                <w:b/>
                <w:bCs/>
                <w:u w:val="single"/>
              </w:rPr>
              <w:t>Autumn 1</w:t>
            </w:r>
          </w:p>
        </w:tc>
        <w:tc>
          <w:tcPr>
            <w:tcW w:w="1858" w:type="dxa"/>
            <w:vAlign w:val="center"/>
          </w:tcPr>
          <w:p w14:paraId="60FE1F6C" w14:textId="77777777" w:rsidR="00533401" w:rsidRDefault="00533401" w:rsidP="00533401">
            <w:pPr>
              <w:jc w:val="center"/>
              <w:rPr>
                <w:b/>
                <w:bCs/>
                <w:u w:val="single"/>
              </w:rPr>
            </w:pPr>
            <w:r>
              <w:rPr>
                <w:b/>
                <w:bCs/>
                <w:u w:val="single"/>
              </w:rPr>
              <w:t>Autumn 2</w:t>
            </w:r>
          </w:p>
        </w:tc>
        <w:tc>
          <w:tcPr>
            <w:tcW w:w="553" w:type="dxa"/>
            <w:vMerge w:val="restart"/>
            <w:textDirection w:val="tbRl"/>
            <w:vAlign w:val="center"/>
          </w:tcPr>
          <w:p w14:paraId="10086DDF" w14:textId="77777777" w:rsidR="00533401" w:rsidRDefault="00533401" w:rsidP="00533401">
            <w:pPr>
              <w:ind w:left="113" w:right="113"/>
              <w:jc w:val="center"/>
              <w:rPr>
                <w:b/>
                <w:bCs/>
                <w:u w:val="single"/>
              </w:rPr>
            </w:pPr>
            <w:r>
              <w:rPr>
                <w:b/>
                <w:bCs/>
                <w:u w:val="single"/>
              </w:rPr>
              <w:t>Formal Assessment</w:t>
            </w:r>
          </w:p>
        </w:tc>
        <w:tc>
          <w:tcPr>
            <w:tcW w:w="2982" w:type="dxa"/>
            <w:vAlign w:val="center"/>
          </w:tcPr>
          <w:p w14:paraId="2E6BAC40" w14:textId="77777777" w:rsidR="00533401" w:rsidRDefault="00533401" w:rsidP="00533401">
            <w:pPr>
              <w:jc w:val="center"/>
              <w:rPr>
                <w:b/>
                <w:bCs/>
                <w:u w:val="single"/>
              </w:rPr>
            </w:pPr>
            <w:r>
              <w:rPr>
                <w:b/>
                <w:bCs/>
                <w:u w:val="single"/>
              </w:rPr>
              <w:t>Spring 1</w:t>
            </w:r>
          </w:p>
        </w:tc>
        <w:tc>
          <w:tcPr>
            <w:tcW w:w="1821" w:type="dxa"/>
            <w:vAlign w:val="center"/>
          </w:tcPr>
          <w:p w14:paraId="73BBDB7A" w14:textId="77777777" w:rsidR="00533401" w:rsidRDefault="00533401" w:rsidP="00533401">
            <w:pPr>
              <w:jc w:val="center"/>
              <w:rPr>
                <w:b/>
                <w:bCs/>
                <w:u w:val="single"/>
              </w:rPr>
            </w:pPr>
            <w:r>
              <w:rPr>
                <w:b/>
                <w:bCs/>
                <w:u w:val="single"/>
              </w:rPr>
              <w:t>Spring 2</w:t>
            </w:r>
          </w:p>
        </w:tc>
        <w:tc>
          <w:tcPr>
            <w:tcW w:w="553" w:type="dxa"/>
            <w:vMerge w:val="restart"/>
            <w:textDirection w:val="tbRl"/>
            <w:vAlign w:val="center"/>
          </w:tcPr>
          <w:p w14:paraId="08DFDB6C" w14:textId="77777777" w:rsidR="00533401" w:rsidRDefault="00533401" w:rsidP="00533401">
            <w:pPr>
              <w:jc w:val="center"/>
              <w:rPr>
                <w:b/>
                <w:bCs/>
                <w:u w:val="single"/>
              </w:rPr>
            </w:pPr>
            <w:r>
              <w:rPr>
                <w:b/>
                <w:bCs/>
                <w:u w:val="single"/>
              </w:rPr>
              <w:t>Formal Assessment</w:t>
            </w:r>
          </w:p>
        </w:tc>
        <w:tc>
          <w:tcPr>
            <w:tcW w:w="1865" w:type="dxa"/>
            <w:vAlign w:val="center"/>
          </w:tcPr>
          <w:p w14:paraId="0EF17AB4" w14:textId="77777777" w:rsidR="00533401" w:rsidRDefault="00533401" w:rsidP="00533401">
            <w:pPr>
              <w:jc w:val="center"/>
              <w:rPr>
                <w:b/>
                <w:bCs/>
                <w:u w:val="single"/>
              </w:rPr>
            </w:pPr>
            <w:r>
              <w:rPr>
                <w:b/>
                <w:bCs/>
                <w:u w:val="single"/>
              </w:rPr>
              <w:t>Summer 1</w:t>
            </w:r>
          </w:p>
        </w:tc>
        <w:tc>
          <w:tcPr>
            <w:tcW w:w="1866" w:type="dxa"/>
            <w:vAlign w:val="center"/>
          </w:tcPr>
          <w:p w14:paraId="60FD1545" w14:textId="77777777" w:rsidR="00533401" w:rsidRDefault="00533401" w:rsidP="00533401">
            <w:pPr>
              <w:jc w:val="center"/>
              <w:rPr>
                <w:b/>
                <w:bCs/>
                <w:u w:val="single"/>
              </w:rPr>
            </w:pPr>
            <w:r>
              <w:rPr>
                <w:b/>
                <w:bCs/>
                <w:u w:val="single"/>
              </w:rPr>
              <w:t>Summer 2</w:t>
            </w:r>
          </w:p>
        </w:tc>
        <w:tc>
          <w:tcPr>
            <w:tcW w:w="553" w:type="dxa"/>
            <w:vMerge w:val="restart"/>
            <w:textDirection w:val="tbRl"/>
            <w:vAlign w:val="center"/>
          </w:tcPr>
          <w:p w14:paraId="6825D5A6" w14:textId="77777777" w:rsidR="00533401" w:rsidRDefault="00533401" w:rsidP="00533401">
            <w:pPr>
              <w:jc w:val="center"/>
              <w:rPr>
                <w:b/>
                <w:bCs/>
                <w:u w:val="single"/>
              </w:rPr>
            </w:pPr>
            <w:r>
              <w:rPr>
                <w:b/>
                <w:bCs/>
                <w:u w:val="single"/>
              </w:rPr>
              <w:t>Formal Assessment</w:t>
            </w:r>
          </w:p>
        </w:tc>
        <w:tc>
          <w:tcPr>
            <w:tcW w:w="3976" w:type="dxa"/>
            <w:vAlign w:val="center"/>
          </w:tcPr>
          <w:p w14:paraId="0E823C7D" w14:textId="77777777" w:rsidR="00533401" w:rsidRDefault="00533401" w:rsidP="00533401">
            <w:pPr>
              <w:jc w:val="center"/>
              <w:rPr>
                <w:b/>
                <w:bCs/>
                <w:u w:val="single"/>
              </w:rPr>
            </w:pPr>
            <w:r>
              <w:rPr>
                <w:b/>
                <w:bCs/>
                <w:u w:val="single"/>
              </w:rPr>
              <w:t>Further Reading</w:t>
            </w:r>
          </w:p>
        </w:tc>
      </w:tr>
      <w:tr w:rsidR="007A56AC" w:rsidRPr="0029793D" w14:paraId="0E144A34" w14:textId="77777777" w:rsidTr="001A0642">
        <w:tc>
          <w:tcPr>
            <w:tcW w:w="1781" w:type="dxa"/>
            <w:vMerge w:val="restart"/>
            <w:vAlign w:val="center"/>
          </w:tcPr>
          <w:p w14:paraId="72073F44" w14:textId="77777777" w:rsidR="007A56AC" w:rsidRPr="00533401" w:rsidRDefault="007A56AC" w:rsidP="007A56AC">
            <w:pPr>
              <w:jc w:val="center"/>
              <w:rPr>
                <w:sz w:val="24"/>
                <w:szCs w:val="24"/>
              </w:rPr>
            </w:pPr>
            <w:r w:rsidRPr="00533401">
              <w:rPr>
                <w:sz w:val="24"/>
                <w:szCs w:val="24"/>
              </w:rPr>
              <w:t>7</w:t>
            </w:r>
          </w:p>
        </w:tc>
        <w:tc>
          <w:tcPr>
            <w:tcW w:w="2724" w:type="dxa"/>
          </w:tcPr>
          <w:p w14:paraId="1B13158E" w14:textId="75D21388" w:rsidR="007A56AC" w:rsidRPr="0029793D" w:rsidRDefault="007A56AC" w:rsidP="007A56AC">
            <w:r w:rsidRPr="0029793D">
              <w:t xml:space="preserve">Year 7: Topics in year 7 aim to give students strong foundations for the study of RE throughout their 5 years at the academy. We have chosen to do one topic per half term for most of year 7 as we will be implementing basic </w:t>
            </w:r>
            <w:proofErr w:type="gramStart"/>
            <w:r w:rsidRPr="0029793D">
              <w:t>Religious</w:t>
            </w:r>
            <w:proofErr w:type="gramEnd"/>
            <w:r w:rsidRPr="0029793D">
              <w:t xml:space="preserve"> studies skills and key knowledge. The world religions topic that we start with gives students the basics for each of the 6 world religions that we have selected for this half term. Additionally, this allows students to judge their own beliefs and considerer questions that they won’t have before. Students come to us having a mixed range of </w:t>
            </w:r>
            <w:proofErr w:type="gramStart"/>
            <w:r w:rsidRPr="0029793D">
              <w:t>Religious</w:t>
            </w:r>
            <w:proofErr w:type="gramEnd"/>
            <w:r w:rsidRPr="0029793D">
              <w:t xml:space="preserve"> studies knowledge. This module allows students who have not done RE before acquiring the basics while also extending the thinking of students who have done RE before in KS2. Following on from this we utilise these skills in the next module which is the ‘What does it mean to be religious today?’ topic. This introduces wider ranging questions and has a practical focus whilst working to build students skill of evaluation with regards to RE.</w:t>
            </w:r>
          </w:p>
        </w:tc>
        <w:tc>
          <w:tcPr>
            <w:tcW w:w="1860" w:type="dxa"/>
          </w:tcPr>
          <w:p w14:paraId="30568278" w14:textId="77777777" w:rsidR="007A56AC" w:rsidRDefault="007A56AC" w:rsidP="007A56AC">
            <w:r>
              <w:t xml:space="preserve">Pupils will study the main world religions. For each religion pupils will study origins, key </w:t>
            </w:r>
            <w:proofErr w:type="gramStart"/>
            <w:r>
              <w:t>beliefs</w:t>
            </w:r>
            <w:proofErr w:type="gramEnd"/>
            <w:r>
              <w:t xml:space="preserve"> and practices. The world religion topic that we start with gives students the basics for each of the 6 world religions that we have selected for this half term. Additionally, this allows students to judge their own beliefs and considerer questions that they won’t have before. Students come to us having a mixed range of </w:t>
            </w:r>
            <w:proofErr w:type="gramStart"/>
            <w:r>
              <w:t>Religious</w:t>
            </w:r>
            <w:proofErr w:type="gramEnd"/>
            <w:r>
              <w:t xml:space="preserve"> studies knowledge. This module allows students who have not done RE before acquiring the basics while also extending the thinking of students who have done RE before in KS2.</w:t>
            </w:r>
          </w:p>
          <w:p w14:paraId="462EBA2F" w14:textId="01D7F0B7" w:rsidR="007A56AC" w:rsidRPr="0029793D" w:rsidRDefault="007A56AC" w:rsidP="007A56AC">
            <w:r>
              <w:t xml:space="preserve">This term will focus upon Judaism, </w:t>
            </w:r>
            <w:proofErr w:type="gramStart"/>
            <w:r>
              <w:t>Christianity</w:t>
            </w:r>
            <w:proofErr w:type="gramEnd"/>
            <w:r>
              <w:t xml:space="preserve"> and Islam</w:t>
            </w:r>
          </w:p>
        </w:tc>
        <w:tc>
          <w:tcPr>
            <w:tcW w:w="1858" w:type="dxa"/>
          </w:tcPr>
          <w:p w14:paraId="543A5C05" w14:textId="77777777" w:rsidR="007A56AC" w:rsidRDefault="007A56AC" w:rsidP="007A56AC">
            <w:r>
              <w:t xml:space="preserve">Pupils will study the main world religions. For each religion pupils will study origins, key </w:t>
            </w:r>
            <w:proofErr w:type="gramStart"/>
            <w:r>
              <w:t>beliefs</w:t>
            </w:r>
            <w:proofErr w:type="gramEnd"/>
            <w:r>
              <w:t xml:space="preserve"> and practices. The world religion topic that we start with gives students the basics for each of the 6 world religions that we have selected for this half term. Additionally, this allows students to judge their own beliefs and considerer questions that they won’t have before. Students come to us having a mixed range of </w:t>
            </w:r>
            <w:proofErr w:type="gramStart"/>
            <w:r>
              <w:t>Religious</w:t>
            </w:r>
            <w:proofErr w:type="gramEnd"/>
            <w:r>
              <w:t xml:space="preserve"> studies knowledge. This module allows students who have not done RE before acquiring the basics while also extending the thinking of students who have done RE before in KS2.</w:t>
            </w:r>
          </w:p>
          <w:p w14:paraId="5DE906DB" w14:textId="77777777" w:rsidR="007A56AC" w:rsidRDefault="007A56AC" w:rsidP="007A56AC">
            <w:r>
              <w:t>This term will focus upon Hinduism, Sikhism and Buddhism.</w:t>
            </w:r>
          </w:p>
          <w:p w14:paraId="09A96F80" w14:textId="77777777" w:rsidR="007A56AC" w:rsidRPr="0029793D" w:rsidRDefault="007A56AC" w:rsidP="007A56AC"/>
        </w:tc>
        <w:tc>
          <w:tcPr>
            <w:tcW w:w="553" w:type="dxa"/>
            <w:vMerge/>
          </w:tcPr>
          <w:p w14:paraId="44272D7C" w14:textId="77777777" w:rsidR="007A56AC" w:rsidRPr="0029793D" w:rsidRDefault="007A56AC" w:rsidP="007A56AC"/>
        </w:tc>
        <w:tc>
          <w:tcPr>
            <w:tcW w:w="2982" w:type="dxa"/>
          </w:tcPr>
          <w:p w14:paraId="4FB8E4A3" w14:textId="77777777" w:rsidR="007A56AC" w:rsidRDefault="007A56AC" w:rsidP="007A56AC">
            <w:r w:rsidRPr="692FC691">
              <w:rPr>
                <w:rFonts w:ascii="Calibri" w:eastAsia="Calibri" w:hAnsi="Calibri" w:cs="Calibri"/>
                <w:sz w:val="20"/>
                <w:szCs w:val="20"/>
              </w:rPr>
              <w:t>Investigate and assess benchmarks and variances for the terms “good” and “evil” relative to moral or natural actions. Pupils will contemplate the definitions, and drawing on the outcome, their own prior knowledge and informed personal judgement, reflect how such terms can be defined whilst respecting the views of others</w:t>
            </w:r>
          </w:p>
          <w:p w14:paraId="2E08B96D" w14:textId="77777777" w:rsidR="007A56AC" w:rsidRPr="0029793D" w:rsidRDefault="007A56AC" w:rsidP="007A56AC"/>
        </w:tc>
        <w:tc>
          <w:tcPr>
            <w:tcW w:w="1821" w:type="dxa"/>
          </w:tcPr>
          <w:p w14:paraId="1FBE5A19" w14:textId="03281C55" w:rsidR="007A56AC" w:rsidRPr="0029793D" w:rsidRDefault="007A56AC" w:rsidP="007A56AC">
            <w:r w:rsidRPr="7E486FA3">
              <w:rPr>
                <w:rFonts w:ascii="Calibri" w:eastAsia="Calibri" w:hAnsi="Calibri" w:cs="Calibri"/>
                <w:sz w:val="20"/>
                <w:szCs w:val="20"/>
              </w:rPr>
              <w:t>Pupils will consider and reflect upon “What makes a “good” life?” drawing upon prior knowledge and understanding of the 6 main world religions and what is important to them through their festivals and the things they commemorate. Students will have considered what “good” and “evil” mean in their previous topic enabling them to make a judgement against different definitions. This will enable them to develop their own reasoned viewpoints whilst understanding and respecting the views of others.</w:t>
            </w:r>
          </w:p>
        </w:tc>
        <w:tc>
          <w:tcPr>
            <w:tcW w:w="553" w:type="dxa"/>
            <w:vMerge/>
          </w:tcPr>
          <w:p w14:paraId="64934034" w14:textId="77777777" w:rsidR="007A56AC" w:rsidRPr="0029793D" w:rsidRDefault="007A56AC" w:rsidP="007A56AC">
            <w:pPr>
              <w:jc w:val="center"/>
            </w:pPr>
          </w:p>
        </w:tc>
        <w:tc>
          <w:tcPr>
            <w:tcW w:w="1865" w:type="dxa"/>
          </w:tcPr>
          <w:p w14:paraId="34D3978F" w14:textId="77777777" w:rsidR="007A56AC" w:rsidRDefault="007A56AC" w:rsidP="007A56AC">
            <w:r>
              <w:t xml:space="preserve">Pupils will study the main world religions. For each religion pupils will study origins, key </w:t>
            </w:r>
            <w:proofErr w:type="gramStart"/>
            <w:r>
              <w:t>beliefs</w:t>
            </w:r>
            <w:proofErr w:type="gramEnd"/>
            <w:r>
              <w:t xml:space="preserve"> and practices. The world religion topic that we start with gives students the basics for each of the 6 world religions that we have selected for this half term. Additionally, this allows students to judge their own beliefs and considerer questions that they won’t have before. Students come to us having a mixed range of </w:t>
            </w:r>
            <w:proofErr w:type="gramStart"/>
            <w:r>
              <w:t>Religious</w:t>
            </w:r>
            <w:proofErr w:type="gramEnd"/>
            <w:r>
              <w:t xml:space="preserve"> studies knowledge. This module allows students who have not done RE before acquiring the basics while also extending the thinking of students who have done RE before in KS2.</w:t>
            </w:r>
          </w:p>
          <w:p w14:paraId="001303E7" w14:textId="346A2903" w:rsidR="007A56AC" w:rsidRPr="0029793D" w:rsidRDefault="007A56AC" w:rsidP="007A56AC">
            <w:r>
              <w:t xml:space="preserve">This term will focus upon Judaism, </w:t>
            </w:r>
            <w:proofErr w:type="gramStart"/>
            <w:r>
              <w:t>Christianity</w:t>
            </w:r>
            <w:proofErr w:type="gramEnd"/>
            <w:r>
              <w:t xml:space="preserve"> and Islam</w:t>
            </w:r>
          </w:p>
        </w:tc>
        <w:tc>
          <w:tcPr>
            <w:tcW w:w="1866" w:type="dxa"/>
          </w:tcPr>
          <w:p w14:paraId="67B41D52" w14:textId="77777777" w:rsidR="007A56AC" w:rsidRDefault="007A56AC" w:rsidP="007A56AC">
            <w:r>
              <w:t xml:space="preserve">Pupils will study the main world religions. For each religion pupils will study origins, key </w:t>
            </w:r>
            <w:proofErr w:type="gramStart"/>
            <w:r>
              <w:t>beliefs</w:t>
            </w:r>
            <w:proofErr w:type="gramEnd"/>
            <w:r>
              <w:t xml:space="preserve"> and practices. The world religion topic that we start with gives students the basics for each of the 6 world religions that we have selected for this half term. Additionally, this allows students to judge their own beliefs and considerer questions that they won’t have before. Students come to us having a mixed range of </w:t>
            </w:r>
            <w:proofErr w:type="gramStart"/>
            <w:r>
              <w:t>Religious</w:t>
            </w:r>
            <w:proofErr w:type="gramEnd"/>
            <w:r>
              <w:t xml:space="preserve"> studies knowledge. This module allows students who have not done RE before acquiring the basics while also extending the thinking of students who have done RE before in KS2.</w:t>
            </w:r>
          </w:p>
          <w:p w14:paraId="03D5CCB4" w14:textId="77777777" w:rsidR="007A56AC" w:rsidRDefault="007A56AC" w:rsidP="007A56AC">
            <w:r>
              <w:t>This term will focus upon Hinduism, Sikhism and Buddhism.</w:t>
            </w:r>
          </w:p>
          <w:p w14:paraId="748975CE" w14:textId="77777777" w:rsidR="007A56AC" w:rsidRPr="0029793D" w:rsidRDefault="007A56AC" w:rsidP="007A56AC"/>
        </w:tc>
        <w:tc>
          <w:tcPr>
            <w:tcW w:w="553" w:type="dxa"/>
            <w:vMerge/>
          </w:tcPr>
          <w:p w14:paraId="58794537" w14:textId="77777777" w:rsidR="007A56AC" w:rsidRPr="0029793D" w:rsidRDefault="007A56AC" w:rsidP="007A56AC"/>
        </w:tc>
        <w:tc>
          <w:tcPr>
            <w:tcW w:w="3976" w:type="dxa"/>
          </w:tcPr>
          <w:p w14:paraId="4F2C743A" w14:textId="77777777" w:rsidR="002D0E50" w:rsidRDefault="002D0E50" w:rsidP="002D0E50">
            <w:r>
              <w:t>Seneca</w:t>
            </w:r>
          </w:p>
          <w:p w14:paraId="7773A1A5" w14:textId="165E2EEF" w:rsidR="002D0E50" w:rsidRDefault="002D0E50" w:rsidP="002D0E50">
            <w:r>
              <w:t xml:space="preserve">True Tube </w:t>
            </w:r>
            <w:hyperlink r:id="rId7" w:history="1">
              <w:r w:rsidRPr="00D1417C">
                <w:rPr>
                  <w:rStyle w:val="Hyperlink"/>
                </w:rPr>
                <w:t>https://www.truetube.co.uk/film/holy-cribs-church</w:t>
              </w:r>
            </w:hyperlink>
            <w:r>
              <w:t xml:space="preserve"> </w:t>
            </w:r>
          </w:p>
          <w:p w14:paraId="2A0D2935" w14:textId="3E167B0E" w:rsidR="002D0E50" w:rsidRDefault="002D0E50" w:rsidP="002D0E50">
            <w:hyperlink r:id="rId8" w:history="1">
              <w:r w:rsidRPr="00D1417C">
                <w:rPr>
                  <w:rStyle w:val="Hyperlink"/>
                </w:rPr>
                <w:t>https://www.truetube.co.uk/film/holy-cribs-synagogue</w:t>
              </w:r>
            </w:hyperlink>
            <w:r>
              <w:t xml:space="preserve"> </w:t>
            </w:r>
          </w:p>
          <w:p w14:paraId="55F2B03E" w14:textId="658C7561" w:rsidR="002D0E50" w:rsidRDefault="002D0E50" w:rsidP="002D0E50">
            <w:hyperlink r:id="rId9" w:history="1">
              <w:r w:rsidRPr="00D1417C">
                <w:rPr>
                  <w:rStyle w:val="Hyperlink"/>
                </w:rPr>
                <w:t>https://www.truetube.co.uk/film/holy-cribs-mosque</w:t>
              </w:r>
            </w:hyperlink>
            <w:r>
              <w:t xml:space="preserve"> </w:t>
            </w:r>
          </w:p>
          <w:p w14:paraId="5A601A21" w14:textId="77777777" w:rsidR="002D0E50" w:rsidRDefault="002D0E50" w:rsidP="002D0E50"/>
          <w:p w14:paraId="33D75B80" w14:textId="77777777" w:rsidR="002D0E50" w:rsidRDefault="002D0E50" w:rsidP="002D0E50">
            <w:r>
              <w:t>Virtual tour of religious sites</w:t>
            </w:r>
          </w:p>
          <w:p w14:paraId="67DE0C79" w14:textId="6E23E048" w:rsidR="002D0E50" w:rsidRDefault="002D0E50" w:rsidP="002D0E50">
            <w:hyperlink r:id="rId10" w:history="1">
              <w:r w:rsidRPr="00D1417C">
                <w:rPr>
                  <w:rStyle w:val="Hyperlink"/>
                </w:rPr>
                <w:t>https://religionunplugged.com/news/2020/4/5/travel-5-religious-sites-you-can-visit-virtually-while-you-stay-home</w:t>
              </w:r>
            </w:hyperlink>
            <w:r>
              <w:t xml:space="preserve"> </w:t>
            </w:r>
          </w:p>
          <w:p w14:paraId="4C916907" w14:textId="77777777" w:rsidR="002D0E50" w:rsidRDefault="002D0E50" w:rsidP="002D0E50">
            <w:r>
              <w:tab/>
              <w:t xml:space="preserve">Seneca, </w:t>
            </w:r>
            <w:proofErr w:type="spellStart"/>
            <w:r>
              <w:t>TrueTube</w:t>
            </w:r>
            <w:proofErr w:type="spellEnd"/>
          </w:p>
          <w:p w14:paraId="0177210A" w14:textId="50469106" w:rsidR="002D0E50" w:rsidRDefault="002D0E50" w:rsidP="002D0E50">
            <w:hyperlink r:id="rId11" w:history="1">
              <w:r w:rsidRPr="00D1417C">
                <w:rPr>
                  <w:rStyle w:val="Hyperlink"/>
                </w:rPr>
                <w:t>https://www.truetube.co.uk/film/holy-cribs-gurdwara</w:t>
              </w:r>
            </w:hyperlink>
            <w:r>
              <w:t xml:space="preserve"> </w:t>
            </w:r>
          </w:p>
          <w:p w14:paraId="523B3AE6" w14:textId="6632056B" w:rsidR="002D0E50" w:rsidRDefault="002D0E50" w:rsidP="002D0E50">
            <w:hyperlink r:id="rId12" w:history="1">
              <w:r w:rsidRPr="00D1417C">
                <w:rPr>
                  <w:rStyle w:val="Hyperlink"/>
                </w:rPr>
                <w:t>https://www.truetube.co.uk/film/holy-cribs-mandir</w:t>
              </w:r>
            </w:hyperlink>
            <w:r>
              <w:t xml:space="preserve"> </w:t>
            </w:r>
          </w:p>
          <w:p w14:paraId="454F6139" w14:textId="2CCE243E" w:rsidR="002D0E50" w:rsidRDefault="002D0E50" w:rsidP="002D0E50">
            <w:hyperlink r:id="rId13" w:history="1">
              <w:r w:rsidRPr="00D1417C">
                <w:rPr>
                  <w:rStyle w:val="Hyperlink"/>
                </w:rPr>
                <w:t>https://www.truetube.co.uk/film/holy-cribs-vihara</w:t>
              </w:r>
            </w:hyperlink>
            <w:r>
              <w:t xml:space="preserve"> </w:t>
            </w:r>
          </w:p>
          <w:p w14:paraId="11519A95" w14:textId="77777777" w:rsidR="002D0E50" w:rsidRDefault="002D0E50" w:rsidP="002D0E50"/>
          <w:p w14:paraId="02A3F590" w14:textId="77777777" w:rsidR="002D0E50" w:rsidRDefault="002D0E50" w:rsidP="002D0E50">
            <w:r>
              <w:t>Virtual tour of religious sites</w:t>
            </w:r>
          </w:p>
          <w:p w14:paraId="671047F6" w14:textId="09908040" w:rsidR="002D0E50" w:rsidRDefault="002D0E50" w:rsidP="002D0E50">
            <w:hyperlink r:id="rId14" w:history="1">
              <w:r w:rsidRPr="00D1417C">
                <w:rPr>
                  <w:rStyle w:val="Hyperlink"/>
                </w:rPr>
                <w:t>https://religionunplugged.com/news/2020/4/5/travel-5-religious-sites-you-can-visit-virtually-while-you-stay-home</w:t>
              </w:r>
            </w:hyperlink>
            <w:r>
              <w:t xml:space="preserve"> </w:t>
            </w:r>
          </w:p>
          <w:p w14:paraId="76A5A07A" w14:textId="77777777" w:rsidR="002D0E50" w:rsidRDefault="002D0E50" w:rsidP="002D0E50">
            <w:r>
              <w:tab/>
              <w:t xml:space="preserve">Seneca, </w:t>
            </w:r>
          </w:p>
          <w:p w14:paraId="4B0A5FAE" w14:textId="77777777" w:rsidR="002D0E50" w:rsidRDefault="002D0E50" w:rsidP="002D0E50">
            <w:r>
              <w:t>BBC Teach: BBC Teach First Christmas</w:t>
            </w:r>
          </w:p>
          <w:p w14:paraId="68057DAF" w14:textId="7AC9EC8E" w:rsidR="002D0E50" w:rsidRDefault="002D0E50" w:rsidP="002D0E50">
            <w:hyperlink r:id="rId15" w:history="1">
              <w:r w:rsidRPr="00D1417C">
                <w:rPr>
                  <w:rStyle w:val="Hyperlink"/>
                </w:rPr>
                <w:t>https://youtu.be/Ijac42uB2jE</w:t>
              </w:r>
            </w:hyperlink>
            <w:r>
              <w:t xml:space="preserve"> </w:t>
            </w:r>
          </w:p>
          <w:p w14:paraId="35B39CDC" w14:textId="77777777" w:rsidR="002D0E50" w:rsidRDefault="002D0E50" w:rsidP="002D0E50">
            <w:r>
              <w:t>Hannukah</w:t>
            </w:r>
          </w:p>
          <w:p w14:paraId="4695682E" w14:textId="64CBE537" w:rsidR="002D0E50" w:rsidRDefault="002D0E50" w:rsidP="002D0E50">
            <w:hyperlink r:id="rId16" w:history="1">
              <w:r w:rsidRPr="00D1417C">
                <w:rPr>
                  <w:rStyle w:val="Hyperlink"/>
                </w:rPr>
                <w:t>https://youtu.be/zsXQfCeMHs8</w:t>
              </w:r>
            </w:hyperlink>
            <w:r>
              <w:t xml:space="preserve"> </w:t>
            </w:r>
          </w:p>
          <w:p w14:paraId="6CCA98C1" w14:textId="77777777" w:rsidR="002D0E50" w:rsidRDefault="002D0E50" w:rsidP="002D0E50"/>
          <w:p w14:paraId="33532178" w14:textId="77777777" w:rsidR="002D0E50" w:rsidRDefault="002D0E50" w:rsidP="002D0E50"/>
          <w:p w14:paraId="1737CE17" w14:textId="513A1305" w:rsidR="002D0E50" w:rsidRDefault="002D0E50" w:rsidP="002D0E50">
            <w:r>
              <w:t xml:space="preserve">True Tube </w:t>
            </w:r>
            <w:hyperlink r:id="rId17" w:history="1">
              <w:r w:rsidRPr="00D1417C">
                <w:rPr>
                  <w:rStyle w:val="Hyperlink"/>
                </w:rPr>
                <w:t>https://www.truetube.co.uk/film/eid-ul-fitr</w:t>
              </w:r>
            </w:hyperlink>
            <w:r>
              <w:t xml:space="preserve"> </w:t>
            </w:r>
          </w:p>
          <w:p w14:paraId="52EA057F" w14:textId="6E6B207E" w:rsidR="002D0E50" w:rsidRDefault="002D0E50" w:rsidP="002D0E50">
            <w:hyperlink r:id="rId18" w:history="1">
              <w:r w:rsidRPr="00D1417C">
                <w:rPr>
                  <w:rStyle w:val="Hyperlink"/>
                </w:rPr>
                <w:t>https://www.truetube.co.uk/film/great-british-ramadan</w:t>
              </w:r>
            </w:hyperlink>
            <w:r>
              <w:t xml:space="preserve">  </w:t>
            </w:r>
          </w:p>
          <w:p w14:paraId="76E1BB5D" w14:textId="3BCD39BE" w:rsidR="002D0E50" w:rsidRDefault="002D0E50" w:rsidP="002D0E50">
            <w:hyperlink r:id="rId19" w:history="1">
              <w:r w:rsidRPr="00D1417C">
                <w:rPr>
                  <w:rStyle w:val="Hyperlink"/>
                </w:rPr>
                <w:t>https://www.truetube.co.uk/film/gospel-matthew-nativity</w:t>
              </w:r>
            </w:hyperlink>
            <w:r>
              <w:t xml:space="preserve"> </w:t>
            </w:r>
          </w:p>
          <w:p w14:paraId="4CDDE402" w14:textId="412AD0D5" w:rsidR="002D0E50" w:rsidRDefault="002D0E50" w:rsidP="002D0E50">
            <w:hyperlink r:id="rId20" w:history="1">
              <w:r w:rsidRPr="00D1417C">
                <w:rPr>
                  <w:rStyle w:val="Hyperlink"/>
                </w:rPr>
                <w:t>https://time.com/5799354/what-is-holi/</w:t>
              </w:r>
            </w:hyperlink>
            <w:r>
              <w:t xml:space="preserve"> </w:t>
            </w:r>
          </w:p>
          <w:p w14:paraId="7780F910" w14:textId="73519DFC" w:rsidR="002D0E50" w:rsidRDefault="002D0E50" w:rsidP="002D0E50">
            <w:hyperlink r:id="rId21" w:history="1">
              <w:r w:rsidRPr="00D1417C">
                <w:rPr>
                  <w:rStyle w:val="Hyperlink"/>
                </w:rPr>
                <w:t>https://www.truetube.co.uk/film/my-faith-eid</w:t>
              </w:r>
            </w:hyperlink>
            <w:r>
              <w:t xml:space="preserve"> </w:t>
            </w:r>
          </w:p>
          <w:p w14:paraId="29DFE0F0" w14:textId="1ACAED41" w:rsidR="002D0E50" w:rsidRDefault="002D0E50" w:rsidP="002D0E50">
            <w:hyperlink r:id="rId22" w:history="1">
              <w:r w:rsidRPr="00D1417C">
                <w:rPr>
                  <w:rStyle w:val="Hyperlink"/>
                </w:rPr>
                <w:t>https://www.truetube.co.uk/film/charlie-and-blue-celebrate-passover</w:t>
              </w:r>
            </w:hyperlink>
            <w:r>
              <w:t xml:space="preserve"> </w:t>
            </w:r>
          </w:p>
          <w:p w14:paraId="0CC51010" w14:textId="77777777" w:rsidR="002D0E50" w:rsidRDefault="002D0E50" w:rsidP="002D0E50">
            <w:r>
              <w:tab/>
              <w:t>Seneca, BBC</w:t>
            </w:r>
          </w:p>
          <w:p w14:paraId="7F05E41D" w14:textId="52B86674" w:rsidR="002D0E50" w:rsidRDefault="002D0E50" w:rsidP="002D0E50">
            <w:r>
              <w:t xml:space="preserve">True Tube: </w:t>
            </w:r>
            <w:hyperlink r:id="rId23" w:history="1">
              <w:r w:rsidRPr="00D1417C">
                <w:rPr>
                  <w:rStyle w:val="Hyperlink"/>
                </w:rPr>
                <w:t>https://www.truetube.co.uk/film/problem-evil</w:t>
              </w:r>
            </w:hyperlink>
            <w:r>
              <w:t xml:space="preserve"> </w:t>
            </w:r>
          </w:p>
          <w:p w14:paraId="200D367B" w14:textId="77777777" w:rsidR="002D0E50" w:rsidRDefault="002D0E50" w:rsidP="002D0E50"/>
          <w:p w14:paraId="35EFCF98" w14:textId="5296BC73" w:rsidR="002D0E50" w:rsidRDefault="002D0E50" w:rsidP="002D0E50">
            <w:r>
              <w:tab/>
              <w:t xml:space="preserve">YouTube </w:t>
            </w:r>
            <w:hyperlink r:id="rId24" w:history="1">
              <w:r w:rsidRPr="00D1417C">
                <w:rPr>
                  <w:rStyle w:val="Hyperlink"/>
                </w:rPr>
                <w:t>https://www.youtube.com/watch?v=H9U8T8x1AhQ</w:t>
              </w:r>
            </w:hyperlink>
            <w:r>
              <w:t xml:space="preserve"> </w:t>
            </w:r>
          </w:p>
          <w:p w14:paraId="4BFBDBED" w14:textId="77777777" w:rsidR="002D0E50" w:rsidRDefault="002D0E50" w:rsidP="002D0E50"/>
          <w:p w14:paraId="1830E78B" w14:textId="77777777" w:rsidR="002D0E50" w:rsidRDefault="002D0E50" w:rsidP="002D0E50">
            <w:r>
              <w:t>Red Crescent</w:t>
            </w:r>
          </w:p>
          <w:p w14:paraId="272F8E2C" w14:textId="569C05EC" w:rsidR="002D0E50" w:rsidRDefault="002D0E50" w:rsidP="002D0E50">
            <w:hyperlink r:id="rId25" w:history="1">
              <w:r w:rsidRPr="00D1417C">
                <w:rPr>
                  <w:rStyle w:val="Hyperlink"/>
                </w:rPr>
                <w:t>https://media.ifrc.org/ifrc/</w:t>
              </w:r>
            </w:hyperlink>
            <w:r>
              <w:t xml:space="preserve"> </w:t>
            </w:r>
          </w:p>
          <w:p w14:paraId="666DFD2E" w14:textId="77777777" w:rsidR="002D0E50" w:rsidRDefault="002D0E50" w:rsidP="002D0E50">
            <w:r>
              <w:t>Red Cross</w:t>
            </w:r>
          </w:p>
          <w:p w14:paraId="2496CDB1" w14:textId="75BDD3A0" w:rsidR="002D0E50" w:rsidRDefault="002D0E50" w:rsidP="002D0E50">
            <w:hyperlink r:id="rId26" w:history="1">
              <w:r w:rsidRPr="00D1417C">
                <w:rPr>
                  <w:rStyle w:val="Hyperlink"/>
                </w:rPr>
                <w:t>https://www.redcross.org.uk/</w:t>
              </w:r>
            </w:hyperlink>
            <w:r>
              <w:t xml:space="preserve"> </w:t>
            </w:r>
          </w:p>
          <w:p w14:paraId="485DBC11" w14:textId="77777777" w:rsidR="002D0E50" w:rsidRDefault="002D0E50" w:rsidP="002D0E50"/>
          <w:p w14:paraId="4F04BDEE" w14:textId="77777777" w:rsidR="002D0E50" w:rsidRDefault="002D0E50" w:rsidP="002D0E50">
            <w:r>
              <w:tab/>
              <w:t>Seneca</w:t>
            </w:r>
          </w:p>
          <w:p w14:paraId="03F72091" w14:textId="77777777" w:rsidR="002D0E50" w:rsidRDefault="002D0E50" w:rsidP="002D0E50">
            <w:r>
              <w:t>The Good Samaritan</w:t>
            </w:r>
          </w:p>
          <w:p w14:paraId="3AA90AA1" w14:textId="6F9578EB" w:rsidR="002D0E50" w:rsidRDefault="002D0E50" w:rsidP="002D0E50">
            <w:hyperlink r:id="rId27" w:history="1">
              <w:r w:rsidRPr="00D1417C">
                <w:rPr>
                  <w:rStyle w:val="Hyperlink"/>
                </w:rPr>
                <w:t>https://youtu.be/OD-bTuVk2Tw</w:t>
              </w:r>
            </w:hyperlink>
            <w:r>
              <w:t xml:space="preserve"> </w:t>
            </w:r>
          </w:p>
          <w:p w14:paraId="0209A5EC" w14:textId="77777777" w:rsidR="002D0E50" w:rsidRDefault="002D0E50" w:rsidP="002D0E50">
            <w:r>
              <w:t xml:space="preserve">The Easter </w:t>
            </w:r>
            <w:proofErr w:type="gramStart"/>
            <w:r>
              <w:t>story</w:t>
            </w:r>
            <w:proofErr w:type="gramEnd"/>
          </w:p>
          <w:p w14:paraId="472F03A2" w14:textId="310DC76A" w:rsidR="002D0E50" w:rsidRDefault="002D0E50" w:rsidP="002D0E50">
            <w:hyperlink r:id="rId28" w:history="1">
              <w:r w:rsidRPr="00D1417C">
                <w:rPr>
                  <w:rStyle w:val="Hyperlink"/>
                </w:rPr>
                <w:t>https://youtu.be/Wnbo2AmS3OI</w:t>
              </w:r>
            </w:hyperlink>
            <w:r>
              <w:t xml:space="preserve"> </w:t>
            </w:r>
          </w:p>
          <w:p w14:paraId="71AB40D5" w14:textId="77777777" w:rsidR="002D0E50" w:rsidRDefault="002D0E50" w:rsidP="002D0E50"/>
          <w:p w14:paraId="51E31A32" w14:textId="333D7F89" w:rsidR="002D0E50" w:rsidRDefault="002D0E50" w:rsidP="002D0E50">
            <w:hyperlink r:id="rId29" w:history="1">
              <w:r w:rsidRPr="00D1417C">
                <w:rPr>
                  <w:rStyle w:val="Hyperlink"/>
                </w:rPr>
                <w:t>https://study.com/academy/lesson/the-gospels-the-life-of-christ.html</w:t>
              </w:r>
            </w:hyperlink>
            <w:r>
              <w:t xml:space="preserve"> </w:t>
            </w:r>
          </w:p>
          <w:p w14:paraId="3F612D51" w14:textId="77777777" w:rsidR="007A56AC" w:rsidRPr="0029793D" w:rsidRDefault="007A56AC" w:rsidP="007A56AC"/>
        </w:tc>
      </w:tr>
      <w:tr w:rsidR="00533401" w14:paraId="6FF12F6B" w14:textId="77777777" w:rsidTr="00533401">
        <w:tc>
          <w:tcPr>
            <w:tcW w:w="1781" w:type="dxa"/>
            <w:vMerge/>
            <w:vAlign w:val="center"/>
          </w:tcPr>
          <w:p w14:paraId="3B6F7532" w14:textId="77777777" w:rsidR="00533401" w:rsidRPr="00533401" w:rsidRDefault="00533401" w:rsidP="00533401">
            <w:pPr>
              <w:jc w:val="center"/>
              <w:rPr>
                <w:sz w:val="24"/>
                <w:szCs w:val="24"/>
              </w:rPr>
            </w:pPr>
          </w:p>
        </w:tc>
        <w:tc>
          <w:tcPr>
            <w:tcW w:w="2724" w:type="dxa"/>
          </w:tcPr>
          <w:p w14:paraId="3DEFE3DE" w14:textId="77777777" w:rsidR="00533401" w:rsidRDefault="00533401" w:rsidP="00533401">
            <w:pPr>
              <w:rPr>
                <w:b/>
                <w:bCs/>
                <w:u w:val="single"/>
              </w:rPr>
            </w:pPr>
          </w:p>
        </w:tc>
        <w:tc>
          <w:tcPr>
            <w:tcW w:w="1860" w:type="dxa"/>
          </w:tcPr>
          <w:p w14:paraId="37059A49" w14:textId="77777777" w:rsidR="00533401" w:rsidRDefault="00533401" w:rsidP="00533401">
            <w:pPr>
              <w:rPr>
                <w:b/>
                <w:bCs/>
                <w:u w:val="single"/>
              </w:rPr>
            </w:pPr>
          </w:p>
        </w:tc>
        <w:tc>
          <w:tcPr>
            <w:tcW w:w="1858" w:type="dxa"/>
          </w:tcPr>
          <w:p w14:paraId="6CFCA5CD" w14:textId="77777777" w:rsidR="00533401" w:rsidRDefault="00533401" w:rsidP="00533401">
            <w:pPr>
              <w:rPr>
                <w:b/>
                <w:bCs/>
                <w:u w:val="single"/>
              </w:rPr>
            </w:pPr>
          </w:p>
        </w:tc>
        <w:tc>
          <w:tcPr>
            <w:tcW w:w="553" w:type="dxa"/>
            <w:vMerge/>
          </w:tcPr>
          <w:p w14:paraId="3371AE06" w14:textId="77777777" w:rsidR="00533401" w:rsidRDefault="00533401" w:rsidP="00533401">
            <w:pPr>
              <w:rPr>
                <w:b/>
                <w:bCs/>
                <w:u w:val="single"/>
              </w:rPr>
            </w:pPr>
          </w:p>
        </w:tc>
        <w:tc>
          <w:tcPr>
            <w:tcW w:w="2982" w:type="dxa"/>
          </w:tcPr>
          <w:p w14:paraId="2B2DDC18" w14:textId="77777777" w:rsidR="00533401" w:rsidRDefault="00533401" w:rsidP="00533401">
            <w:pPr>
              <w:rPr>
                <w:b/>
                <w:bCs/>
                <w:u w:val="single"/>
              </w:rPr>
            </w:pPr>
          </w:p>
        </w:tc>
        <w:tc>
          <w:tcPr>
            <w:tcW w:w="1821" w:type="dxa"/>
          </w:tcPr>
          <w:p w14:paraId="19615C3D" w14:textId="77777777" w:rsidR="00533401" w:rsidRDefault="00533401" w:rsidP="00533401">
            <w:pPr>
              <w:rPr>
                <w:b/>
                <w:bCs/>
                <w:u w:val="single"/>
              </w:rPr>
            </w:pPr>
          </w:p>
        </w:tc>
        <w:tc>
          <w:tcPr>
            <w:tcW w:w="553" w:type="dxa"/>
            <w:vMerge/>
            <w:vAlign w:val="center"/>
          </w:tcPr>
          <w:p w14:paraId="471C49A1" w14:textId="77777777" w:rsidR="00533401" w:rsidRDefault="00533401" w:rsidP="00533401">
            <w:pPr>
              <w:jc w:val="center"/>
              <w:rPr>
                <w:b/>
                <w:bCs/>
                <w:u w:val="single"/>
              </w:rPr>
            </w:pPr>
          </w:p>
        </w:tc>
        <w:tc>
          <w:tcPr>
            <w:tcW w:w="1865" w:type="dxa"/>
          </w:tcPr>
          <w:p w14:paraId="23418B8B" w14:textId="77777777" w:rsidR="00533401" w:rsidRDefault="00533401" w:rsidP="00533401">
            <w:pPr>
              <w:rPr>
                <w:b/>
                <w:bCs/>
                <w:u w:val="single"/>
              </w:rPr>
            </w:pPr>
          </w:p>
        </w:tc>
        <w:tc>
          <w:tcPr>
            <w:tcW w:w="1866" w:type="dxa"/>
          </w:tcPr>
          <w:p w14:paraId="2493161C" w14:textId="77777777" w:rsidR="00533401" w:rsidRDefault="00533401" w:rsidP="00533401">
            <w:pPr>
              <w:rPr>
                <w:b/>
                <w:bCs/>
                <w:u w:val="single"/>
              </w:rPr>
            </w:pPr>
          </w:p>
        </w:tc>
        <w:tc>
          <w:tcPr>
            <w:tcW w:w="553" w:type="dxa"/>
            <w:vMerge/>
          </w:tcPr>
          <w:p w14:paraId="39C3F601" w14:textId="77777777" w:rsidR="00533401" w:rsidRDefault="00533401" w:rsidP="00533401">
            <w:pPr>
              <w:rPr>
                <w:b/>
                <w:bCs/>
                <w:u w:val="single"/>
              </w:rPr>
            </w:pPr>
          </w:p>
        </w:tc>
        <w:tc>
          <w:tcPr>
            <w:tcW w:w="3976" w:type="dxa"/>
          </w:tcPr>
          <w:p w14:paraId="2DC1694B" w14:textId="77777777" w:rsidR="00533401" w:rsidRDefault="00533401" w:rsidP="00533401">
            <w:pPr>
              <w:rPr>
                <w:b/>
                <w:bCs/>
                <w:u w:val="single"/>
              </w:rPr>
            </w:pPr>
          </w:p>
        </w:tc>
      </w:tr>
      <w:tr w:rsidR="001A7042" w14:paraId="3EFCE99C" w14:textId="77777777" w:rsidTr="00F6432E">
        <w:tc>
          <w:tcPr>
            <w:tcW w:w="1781" w:type="dxa"/>
            <w:vMerge w:val="restart"/>
            <w:vAlign w:val="center"/>
          </w:tcPr>
          <w:p w14:paraId="12B51F86" w14:textId="77777777" w:rsidR="001A7042" w:rsidRPr="00533401" w:rsidRDefault="001A7042" w:rsidP="001F14B7">
            <w:pPr>
              <w:jc w:val="center"/>
              <w:rPr>
                <w:sz w:val="24"/>
                <w:szCs w:val="24"/>
              </w:rPr>
            </w:pPr>
            <w:r w:rsidRPr="00533401">
              <w:rPr>
                <w:sz w:val="24"/>
                <w:szCs w:val="24"/>
              </w:rPr>
              <w:t>8</w:t>
            </w:r>
          </w:p>
        </w:tc>
        <w:tc>
          <w:tcPr>
            <w:tcW w:w="2724" w:type="dxa"/>
          </w:tcPr>
          <w:p w14:paraId="498710B3" w14:textId="6576A514" w:rsidR="001A7042" w:rsidRPr="0029793D" w:rsidRDefault="001A7042" w:rsidP="001F14B7">
            <w:r w:rsidRPr="00CF1672">
              <w:t>Year 8: For the next stage of the KS3 curriculum, the most academic topic areas have been selected to continue the coherent learning journey within the Religion and Worldviews subject.  To begin the year 8 phase students will focus on the topic ‘Is death the end?’ we will discover both religious and non-religious views towards this sensitive topic. We also focus upon a case study about reincarnation and ask students to evaluate in depth these arguments. This topic is valuable to student’s skill of evaluation.  The next step in the year 8 Religious Studies journey is titled ‘ultimate questions. This allows students to use the variety skills that have been tailored throughout KS3 and apply these in depth to several different areas.</w:t>
            </w:r>
          </w:p>
        </w:tc>
        <w:tc>
          <w:tcPr>
            <w:tcW w:w="3718" w:type="dxa"/>
            <w:gridSpan w:val="2"/>
          </w:tcPr>
          <w:p w14:paraId="6CD296CB" w14:textId="77777777" w:rsidR="001A7042" w:rsidRDefault="001A7042" w:rsidP="001F14B7">
            <w:pPr>
              <w:spacing w:line="257" w:lineRule="auto"/>
              <w:rPr>
                <w:rFonts w:ascii="Calibri" w:eastAsia="Calibri" w:hAnsi="Calibri" w:cs="Calibri"/>
              </w:rPr>
            </w:pPr>
            <w:r>
              <w:t>The aim of this unit of learning is to introduce students to some of the pressing issues of the day. Students will look at different religious views of origin. Good foundation to lead onto discussion and evaluation in following lessons about the value of the world which is so hotly debated throughout the world today.</w:t>
            </w:r>
          </w:p>
          <w:p w14:paraId="4961DD4E" w14:textId="01E9DB74" w:rsidR="001A7042" w:rsidRDefault="001A7042" w:rsidP="001F14B7">
            <w:pPr>
              <w:spacing w:line="257" w:lineRule="auto"/>
            </w:pPr>
            <w:r w:rsidRPr="692FC691">
              <w:rPr>
                <w:rFonts w:ascii="Calibri" w:eastAsia="Calibri" w:hAnsi="Calibri" w:cs="Calibri"/>
              </w:rPr>
              <w:t>The aim of this unit of learning is</w:t>
            </w:r>
            <w:r>
              <w:rPr>
                <w:rFonts w:ascii="Calibri" w:eastAsia="Calibri" w:hAnsi="Calibri" w:cs="Calibri"/>
              </w:rPr>
              <w:t xml:space="preserve"> to </w:t>
            </w:r>
            <w:r w:rsidRPr="692FC691">
              <w:rPr>
                <w:rFonts w:ascii="Calibri" w:eastAsia="Calibri" w:hAnsi="Calibri" w:cs="Calibri"/>
              </w:rPr>
              <w:t xml:space="preserve">look at the response of religion in various ways to natural disasters and pollution (charity and volunteering) and how religions respond to these in other ways. We will also be able to judge our own actions and try to influence others </w:t>
            </w:r>
            <w:proofErr w:type="gramStart"/>
            <w:r w:rsidRPr="692FC691">
              <w:rPr>
                <w:rFonts w:ascii="Calibri" w:eastAsia="Calibri" w:hAnsi="Calibri" w:cs="Calibri"/>
              </w:rPr>
              <w:t>in order to</w:t>
            </w:r>
            <w:proofErr w:type="gramEnd"/>
            <w:r w:rsidRPr="692FC691">
              <w:rPr>
                <w:rFonts w:ascii="Calibri" w:eastAsia="Calibri" w:hAnsi="Calibri" w:cs="Calibri"/>
              </w:rPr>
              <w:t xml:space="preserve"> quell the effects of climate change and its effects on our world.</w:t>
            </w:r>
          </w:p>
          <w:p w14:paraId="3F4B7331" w14:textId="77777777" w:rsidR="001A7042" w:rsidRPr="0029793D" w:rsidRDefault="001A7042" w:rsidP="001F14B7"/>
        </w:tc>
        <w:tc>
          <w:tcPr>
            <w:tcW w:w="553" w:type="dxa"/>
            <w:vMerge/>
          </w:tcPr>
          <w:p w14:paraId="4C8EE263" w14:textId="77777777" w:rsidR="001A7042" w:rsidRPr="0029793D" w:rsidRDefault="001A7042" w:rsidP="001F14B7"/>
        </w:tc>
        <w:tc>
          <w:tcPr>
            <w:tcW w:w="4803" w:type="dxa"/>
            <w:gridSpan w:val="2"/>
          </w:tcPr>
          <w:p w14:paraId="3E06F0B6" w14:textId="77777777" w:rsidR="001A7042" w:rsidRDefault="001A7042" w:rsidP="001F14B7">
            <w:pPr>
              <w:spacing w:line="257" w:lineRule="auto"/>
              <w:rPr>
                <w:rFonts w:ascii="Calibri" w:eastAsia="Calibri" w:hAnsi="Calibri" w:cs="Calibri"/>
              </w:rPr>
            </w:pPr>
            <w:r w:rsidRPr="692FC691">
              <w:rPr>
                <w:rFonts w:ascii="Calibri" w:eastAsia="Calibri" w:hAnsi="Calibri" w:cs="Calibri"/>
              </w:rPr>
              <w:t xml:space="preserve">Explore a variety of religious and secular ideas about what happens when we die and whether death is the end. Students will consider whether beliefs about the afterlife influence the way people live their lives. By the end of this phase of the religious studies journey students will have a firm understanding of what death means for some people across the world and why it is a significant part of a person’s life. This </w:t>
            </w:r>
            <w:proofErr w:type="gramStart"/>
            <w:r w:rsidRPr="692FC691">
              <w:rPr>
                <w:rFonts w:ascii="Calibri" w:eastAsia="Calibri" w:hAnsi="Calibri" w:cs="Calibri"/>
              </w:rPr>
              <w:t>particular unit</w:t>
            </w:r>
            <w:proofErr w:type="gramEnd"/>
            <w:r w:rsidRPr="692FC691">
              <w:rPr>
                <w:rFonts w:ascii="Calibri" w:eastAsia="Calibri" w:hAnsi="Calibri" w:cs="Calibri"/>
              </w:rPr>
              <w:t xml:space="preserve"> builds on this sensitive topic touched on in HT1 and also brings in ideas of spirituality and how to live a good life that was introduced in year 7. The notion of death is one that affects everyone and is an issue which students will encounter within their lives if they have not done so already. It is key to allow students to understand why death may not seem to be the end for some people but why for others it is. They are given a comfortable low threat environment in which to ask questions and discuss any experiences that they think may be valuable to this course of study and to the student’s wider experience. I want students to study this topic and to take away information which allows them to question different views on the afterlife but also a lifelong skill of being able to ask questions and discuss sensitive topics.</w:t>
            </w:r>
          </w:p>
          <w:p w14:paraId="2B4D5308" w14:textId="77777777" w:rsidR="001A7042" w:rsidRDefault="001A7042" w:rsidP="001F14B7"/>
          <w:p w14:paraId="4652001D" w14:textId="77777777" w:rsidR="001A7042" w:rsidRPr="0029793D" w:rsidRDefault="001A7042" w:rsidP="001F14B7"/>
        </w:tc>
        <w:tc>
          <w:tcPr>
            <w:tcW w:w="553" w:type="dxa"/>
            <w:vMerge/>
            <w:vAlign w:val="center"/>
          </w:tcPr>
          <w:p w14:paraId="52DB2A95" w14:textId="77777777" w:rsidR="001A7042" w:rsidRPr="0029793D" w:rsidRDefault="001A7042" w:rsidP="001F14B7">
            <w:pPr>
              <w:jc w:val="center"/>
            </w:pPr>
          </w:p>
        </w:tc>
        <w:tc>
          <w:tcPr>
            <w:tcW w:w="3731" w:type="dxa"/>
            <w:gridSpan w:val="2"/>
          </w:tcPr>
          <w:p w14:paraId="06A49C12" w14:textId="77777777" w:rsidR="001A7042" w:rsidRDefault="001A7042" w:rsidP="001A7042">
            <w:pPr>
              <w:spacing w:line="257" w:lineRule="auto"/>
            </w:pPr>
            <w:r>
              <w:t>Understand what ultimate questions are, to reflect on many examples using a balanced argument. They will also explore the main types of believers and reasons to believe in God.</w:t>
            </w:r>
          </w:p>
          <w:p w14:paraId="740403DA" w14:textId="77777777" w:rsidR="001A7042" w:rsidRDefault="001A7042" w:rsidP="001A7042">
            <w:pPr>
              <w:spacing w:line="257" w:lineRule="auto"/>
            </w:pPr>
            <w:r w:rsidRPr="692FC691">
              <w:rPr>
                <w:rFonts w:ascii="Calibri" w:eastAsia="Calibri" w:hAnsi="Calibri" w:cs="Calibri"/>
              </w:rPr>
              <w:t xml:space="preserve">This allows students to use the variety skills that have been tailored throughout KS3 and apply these in depth to </w:t>
            </w:r>
            <w:proofErr w:type="gramStart"/>
            <w:r w:rsidRPr="692FC691">
              <w:rPr>
                <w:rFonts w:ascii="Calibri" w:eastAsia="Calibri" w:hAnsi="Calibri" w:cs="Calibri"/>
              </w:rPr>
              <w:t>a number of</w:t>
            </w:r>
            <w:proofErr w:type="gramEnd"/>
            <w:r w:rsidRPr="692FC691">
              <w:rPr>
                <w:rFonts w:ascii="Calibri" w:eastAsia="Calibri" w:hAnsi="Calibri" w:cs="Calibri"/>
              </w:rPr>
              <w:t xml:space="preserve"> different areas. We will look back at some of the big questions faced in year 7 and take a fresh view of these to show how student’s skills and knowledge have rapidly progressed over time. Additionally, we will focus on key age appropriate religious/ philosophical texts </w:t>
            </w:r>
            <w:proofErr w:type="gramStart"/>
            <w:r w:rsidRPr="692FC691">
              <w:rPr>
                <w:rFonts w:ascii="Calibri" w:eastAsia="Calibri" w:hAnsi="Calibri" w:cs="Calibri"/>
              </w:rPr>
              <w:t>in order for</w:t>
            </w:r>
            <w:proofErr w:type="gramEnd"/>
            <w:r w:rsidRPr="692FC691">
              <w:rPr>
                <w:rFonts w:ascii="Calibri" w:eastAsia="Calibri" w:hAnsi="Calibri" w:cs="Calibri"/>
              </w:rPr>
              <w:t xml:space="preserve"> students to gain the wide breadth of what Religion, worldviews and philosophy is about.</w:t>
            </w:r>
          </w:p>
          <w:p w14:paraId="6124F59E" w14:textId="77777777" w:rsidR="001A7042" w:rsidRPr="0029793D" w:rsidRDefault="001A7042" w:rsidP="001F14B7"/>
        </w:tc>
        <w:tc>
          <w:tcPr>
            <w:tcW w:w="553" w:type="dxa"/>
            <w:vMerge/>
          </w:tcPr>
          <w:p w14:paraId="61EFA263" w14:textId="77777777" w:rsidR="001A7042" w:rsidRPr="0029793D" w:rsidRDefault="001A7042" w:rsidP="001F14B7"/>
        </w:tc>
        <w:tc>
          <w:tcPr>
            <w:tcW w:w="3976" w:type="dxa"/>
          </w:tcPr>
          <w:p w14:paraId="526F7A78" w14:textId="77777777" w:rsidR="00BB68B7" w:rsidRDefault="00BB68B7" w:rsidP="00BB68B7">
            <w:r>
              <w:t>BBC Teach</w:t>
            </w:r>
          </w:p>
          <w:p w14:paraId="19BA2A5C" w14:textId="582E88EF" w:rsidR="00BB68B7" w:rsidRDefault="00BB68B7" w:rsidP="00BB68B7">
            <w:hyperlink r:id="rId30" w:history="1">
              <w:r w:rsidRPr="00D1417C">
                <w:rPr>
                  <w:rStyle w:val="Hyperlink"/>
                </w:rPr>
                <w:t>https://www.youtube.com/watch?v=ARyWE8e50yM</w:t>
              </w:r>
            </w:hyperlink>
            <w:r>
              <w:t xml:space="preserve"> </w:t>
            </w:r>
          </w:p>
          <w:p w14:paraId="15F7B9F5" w14:textId="50A1C1D3" w:rsidR="00BB68B7" w:rsidRDefault="00BB68B7" w:rsidP="00BB68B7">
            <w:hyperlink r:id="rId31" w:history="1">
              <w:r w:rsidRPr="00D1417C">
                <w:rPr>
                  <w:rStyle w:val="Hyperlink"/>
                </w:rPr>
                <w:t>https://www.youtube.com/watch?v=u0jwKnYI5nc</w:t>
              </w:r>
            </w:hyperlink>
            <w:r>
              <w:t xml:space="preserve"> </w:t>
            </w:r>
          </w:p>
          <w:p w14:paraId="5BA597C3" w14:textId="23B89E88" w:rsidR="00BB68B7" w:rsidRDefault="00BB68B7" w:rsidP="00BB68B7">
            <w:r>
              <w:t xml:space="preserve">Hindu Creation story </w:t>
            </w:r>
            <w:hyperlink r:id="rId32" w:history="1">
              <w:r w:rsidRPr="00D1417C">
                <w:rPr>
                  <w:rStyle w:val="Hyperlink"/>
                </w:rPr>
                <w:t>https://www.youtube.com/watch?v=Y9yWwFWpbRo</w:t>
              </w:r>
            </w:hyperlink>
            <w:r>
              <w:t xml:space="preserve"> </w:t>
            </w:r>
          </w:p>
          <w:p w14:paraId="7ABBF0AC" w14:textId="77777777" w:rsidR="00BB68B7" w:rsidRDefault="00BB68B7" w:rsidP="00BB68B7"/>
          <w:p w14:paraId="170CF8B6" w14:textId="77777777" w:rsidR="00BB68B7" w:rsidRDefault="00BB68B7" w:rsidP="00BB68B7">
            <w:r>
              <w:tab/>
              <w:t>NDE’s</w:t>
            </w:r>
          </w:p>
          <w:p w14:paraId="67AE2C44" w14:textId="2E1BBA3F" w:rsidR="00BB68B7" w:rsidRDefault="00BB68B7" w:rsidP="00BB68B7">
            <w:hyperlink r:id="rId33" w:history="1">
              <w:r w:rsidRPr="00D1417C">
                <w:rPr>
                  <w:rStyle w:val="Hyperlink"/>
                </w:rPr>
                <w:t>https://www.bbc.co.uk/programmes/p03sl3sx</w:t>
              </w:r>
            </w:hyperlink>
            <w:r>
              <w:t xml:space="preserve"> </w:t>
            </w:r>
          </w:p>
          <w:p w14:paraId="1FE517DA" w14:textId="77777777" w:rsidR="00BB68B7" w:rsidRDefault="00BB68B7" w:rsidP="00BB68B7">
            <w:r>
              <w:t>BBC Teach</w:t>
            </w:r>
          </w:p>
          <w:p w14:paraId="32D0D64B" w14:textId="497EBDC9" w:rsidR="00BB68B7" w:rsidRDefault="00BB68B7" w:rsidP="00BB68B7">
            <w:hyperlink r:id="rId34" w:history="1">
              <w:r w:rsidRPr="00D1417C">
                <w:rPr>
                  <w:rStyle w:val="Hyperlink"/>
                </w:rPr>
                <w:t>https://www.youtube.com/watch?v=IuhCHMGGlX4</w:t>
              </w:r>
            </w:hyperlink>
            <w:r>
              <w:t xml:space="preserve">  </w:t>
            </w:r>
          </w:p>
          <w:p w14:paraId="10B9DBC2" w14:textId="6C10D76F" w:rsidR="00BB68B7" w:rsidRDefault="00BB68B7" w:rsidP="00BB68B7">
            <w:hyperlink r:id="rId35" w:history="1">
              <w:r w:rsidRPr="00D1417C">
                <w:rPr>
                  <w:rStyle w:val="Hyperlink"/>
                </w:rPr>
                <w:t>https://www.youtube.com/watch?v=yJC_iH9ARJk</w:t>
              </w:r>
            </w:hyperlink>
            <w:r>
              <w:t xml:space="preserve"> </w:t>
            </w:r>
          </w:p>
          <w:p w14:paraId="45305327" w14:textId="77777777" w:rsidR="00BB68B7" w:rsidRDefault="00BB68B7" w:rsidP="00BB68B7"/>
          <w:p w14:paraId="69F2E96A" w14:textId="60A3B27E" w:rsidR="00BB68B7" w:rsidRDefault="00BB68B7" w:rsidP="00BB68B7">
            <w:r>
              <w:tab/>
            </w:r>
            <w:hyperlink r:id="rId36" w:history="1">
              <w:r w:rsidRPr="00D1417C">
                <w:rPr>
                  <w:rStyle w:val="Hyperlink"/>
                </w:rPr>
                <w:t>http://www.islandschoolhumanities.com/3-what-are-ultimate-questions.html</w:t>
              </w:r>
            </w:hyperlink>
            <w:r>
              <w:t xml:space="preserve"> </w:t>
            </w:r>
          </w:p>
          <w:p w14:paraId="26F17714" w14:textId="77777777" w:rsidR="00BB68B7" w:rsidRDefault="00BB68B7" w:rsidP="00BB68B7">
            <w:r>
              <w:t>Genius of the ancient world series.</w:t>
            </w:r>
          </w:p>
          <w:p w14:paraId="1871FF81" w14:textId="583538E8" w:rsidR="00BB68B7" w:rsidRDefault="00BB68B7" w:rsidP="00BB68B7">
            <w:hyperlink r:id="rId37" w:history="1">
              <w:r w:rsidRPr="00D1417C">
                <w:rPr>
                  <w:rStyle w:val="Hyperlink"/>
                </w:rPr>
                <w:t>https://www.bbc.co.uk/programmes/b06542c</w:t>
              </w:r>
            </w:hyperlink>
            <w:r>
              <w:t xml:space="preserve"> </w:t>
            </w:r>
          </w:p>
          <w:p w14:paraId="413590B3" w14:textId="77777777" w:rsidR="001A7042" w:rsidRPr="0029793D" w:rsidRDefault="001A7042" w:rsidP="001F14B7"/>
        </w:tc>
      </w:tr>
      <w:tr w:rsidR="001F14B7" w14:paraId="269643E0" w14:textId="77777777" w:rsidTr="00533401">
        <w:tc>
          <w:tcPr>
            <w:tcW w:w="1781" w:type="dxa"/>
            <w:vMerge/>
            <w:vAlign w:val="center"/>
          </w:tcPr>
          <w:p w14:paraId="079AE390" w14:textId="77777777" w:rsidR="001F14B7" w:rsidRPr="00533401" w:rsidRDefault="001F14B7" w:rsidP="001F14B7">
            <w:pPr>
              <w:jc w:val="center"/>
              <w:rPr>
                <w:sz w:val="24"/>
                <w:szCs w:val="24"/>
              </w:rPr>
            </w:pPr>
          </w:p>
        </w:tc>
        <w:tc>
          <w:tcPr>
            <w:tcW w:w="2724" w:type="dxa"/>
          </w:tcPr>
          <w:p w14:paraId="5C18AF47" w14:textId="77777777" w:rsidR="001F14B7" w:rsidRDefault="001F14B7" w:rsidP="001F14B7">
            <w:pPr>
              <w:rPr>
                <w:b/>
                <w:bCs/>
                <w:u w:val="single"/>
              </w:rPr>
            </w:pPr>
          </w:p>
        </w:tc>
        <w:tc>
          <w:tcPr>
            <w:tcW w:w="1860" w:type="dxa"/>
          </w:tcPr>
          <w:p w14:paraId="3A0917D3" w14:textId="77777777" w:rsidR="001F14B7" w:rsidRDefault="001F14B7" w:rsidP="001F14B7">
            <w:pPr>
              <w:rPr>
                <w:b/>
                <w:bCs/>
                <w:u w:val="single"/>
              </w:rPr>
            </w:pPr>
          </w:p>
        </w:tc>
        <w:tc>
          <w:tcPr>
            <w:tcW w:w="1858" w:type="dxa"/>
          </w:tcPr>
          <w:p w14:paraId="09E3DC1D" w14:textId="77777777" w:rsidR="001F14B7" w:rsidRDefault="001F14B7" w:rsidP="001F14B7">
            <w:pPr>
              <w:rPr>
                <w:b/>
                <w:bCs/>
                <w:u w:val="single"/>
              </w:rPr>
            </w:pPr>
          </w:p>
        </w:tc>
        <w:tc>
          <w:tcPr>
            <w:tcW w:w="553" w:type="dxa"/>
            <w:vMerge/>
          </w:tcPr>
          <w:p w14:paraId="057FEB94" w14:textId="77777777" w:rsidR="001F14B7" w:rsidRDefault="001F14B7" w:rsidP="001F14B7">
            <w:pPr>
              <w:rPr>
                <w:b/>
                <w:bCs/>
                <w:u w:val="single"/>
              </w:rPr>
            </w:pPr>
          </w:p>
        </w:tc>
        <w:tc>
          <w:tcPr>
            <w:tcW w:w="2982" w:type="dxa"/>
          </w:tcPr>
          <w:p w14:paraId="177D323C" w14:textId="77777777" w:rsidR="001F14B7" w:rsidRDefault="001F14B7" w:rsidP="001F14B7">
            <w:pPr>
              <w:rPr>
                <w:b/>
                <w:bCs/>
                <w:u w:val="single"/>
              </w:rPr>
            </w:pPr>
          </w:p>
        </w:tc>
        <w:tc>
          <w:tcPr>
            <w:tcW w:w="1821" w:type="dxa"/>
          </w:tcPr>
          <w:p w14:paraId="38FCD461" w14:textId="77777777" w:rsidR="001F14B7" w:rsidRDefault="001F14B7" w:rsidP="001F14B7">
            <w:pPr>
              <w:rPr>
                <w:b/>
                <w:bCs/>
                <w:u w:val="single"/>
              </w:rPr>
            </w:pPr>
          </w:p>
        </w:tc>
        <w:tc>
          <w:tcPr>
            <w:tcW w:w="553" w:type="dxa"/>
            <w:vMerge/>
            <w:vAlign w:val="center"/>
          </w:tcPr>
          <w:p w14:paraId="566C6A00" w14:textId="77777777" w:rsidR="001F14B7" w:rsidRDefault="001F14B7" w:rsidP="001F14B7">
            <w:pPr>
              <w:jc w:val="center"/>
              <w:rPr>
                <w:b/>
                <w:bCs/>
                <w:u w:val="single"/>
              </w:rPr>
            </w:pPr>
          </w:p>
        </w:tc>
        <w:tc>
          <w:tcPr>
            <w:tcW w:w="1865" w:type="dxa"/>
          </w:tcPr>
          <w:p w14:paraId="182B56E6" w14:textId="77777777" w:rsidR="001F14B7" w:rsidRDefault="001F14B7" w:rsidP="001F14B7">
            <w:pPr>
              <w:rPr>
                <w:b/>
                <w:bCs/>
                <w:u w:val="single"/>
              </w:rPr>
            </w:pPr>
          </w:p>
        </w:tc>
        <w:tc>
          <w:tcPr>
            <w:tcW w:w="1866" w:type="dxa"/>
          </w:tcPr>
          <w:p w14:paraId="51B16150" w14:textId="77777777" w:rsidR="001F14B7" w:rsidRDefault="001F14B7" w:rsidP="001F14B7">
            <w:pPr>
              <w:rPr>
                <w:b/>
                <w:bCs/>
                <w:u w:val="single"/>
              </w:rPr>
            </w:pPr>
          </w:p>
        </w:tc>
        <w:tc>
          <w:tcPr>
            <w:tcW w:w="553" w:type="dxa"/>
            <w:vMerge/>
          </w:tcPr>
          <w:p w14:paraId="1CEF16E7" w14:textId="77777777" w:rsidR="001F14B7" w:rsidRDefault="001F14B7" w:rsidP="001F14B7">
            <w:pPr>
              <w:rPr>
                <w:b/>
                <w:bCs/>
                <w:u w:val="single"/>
              </w:rPr>
            </w:pPr>
          </w:p>
        </w:tc>
        <w:tc>
          <w:tcPr>
            <w:tcW w:w="3976" w:type="dxa"/>
          </w:tcPr>
          <w:p w14:paraId="1B4E516B" w14:textId="77777777" w:rsidR="001F14B7" w:rsidRDefault="001F14B7" w:rsidP="001F14B7">
            <w:pPr>
              <w:rPr>
                <w:b/>
                <w:bCs/>
                <w:u w:val="single"/>
              </w:rPr>
            </w:pPr>
          </w:p>
        </w:tc>
      </w:tr>
      <w:tr w:rsidR="001F14B7" w14:paraId="5D362D3F" w14:textId="77777777" w:rsidTr="00533401">
        <w:tc>
          <w:tcPr>
            <w:tcW w:w="1781" w:type="dxa"/>
            <w:vMerge w:val="restart"/>
            <w:vAlign w:val="center"/>
          </w:tcPr>
          <w:p w14:paraId="6DB69F38" w14:textId="77777777" w:rsidR="001F14B7" w:rsidRPr="00533401" w:rsidRDefault="001F14B7" w:rsidP="001F14B7">
            <w:pPr>
              <w:jc w:val="center"/>
              <w:rPr>
                <w:sz w:val="24"/>
                <w:szCs w:val="24"/>
              </w:rPr>
            </w:pPr>
            <w:r w:rsidRPr="00533401">
              <w:rPr>
                <w:sz w:val="24"/>
                <w:szCs w:val="24"/>
              </w:rPr>
              <w:t>9</w:t>
            </w:r>
          </w:p>
        </w:tc>
        <w:tc>
          <w:tcPr>
            <w:tcW w:w="2724" w:type="dxa"/>
          </w:tcPr>
          <w:p w14:paraId="1207260D" w14:textId="77777777" w:rsidR="001F14B7" w:rsidRDefault="001F14B7" w:rsidP="001F14B7">
            <w:pPr>
              <w:rPr>
                <w:b/>
                <w:bCs/>
                <w:u w:val="single"/>
              </w:rPr>
            </w:pPr>
          </w:p>
        </w:tc>
        <w:tc>
          <w:tcPr>
            <w:tcW w:w="1860" w:type="dxa"/>
          </w:tcPr>
          <w:p w14:paraId="374B7A32" w14:textId="77777777" w:rsidR="001F14B7" w:rsidRDefault="001F14B7" w:rsidP="001F14B7">
            <w:pPr>
              <w:rPr>
                <w:b/>
                <w:bCs/>
                <w:u w:val="single"/>
              </w:rPr>
            </w:pPr>
          </w:p>
        </w:tc>
        <w:tc>
          <w:tcPr>
            <w:tcW w:w="1858" w:type="dxa"/>
          </w:tcPr>
          <w:p w14:paraId="659B8FDA" w14:textId="77777777" w:rsidR="001F14B7" w:rsidRDefault="001F14B7" w:rsidP="001F14B7">
            <w:pPr>
              <w:rPr>
                <w:b/>
                <w:bCs/>
                <w:u w:val="single"/>
              </w:rPr>
            </w:pPr>
          </w:p>
        </w:tc>
        <w:tc>
          <w:tcPr>
            <w:tcW w:w="553" w:type="dxa"/>
            <w:vMerge/>
          </w:tcPr>
          <w:p w14:paraId="1BEA872C" w14:textId="77777777" w:rsidR="001F14B7" w:rsidRDefault="001F14B7" w:rsidP="001F14B7">
            <w:pPr>
              <w:rPr>
                <w:b/>
                <w:bCs/>
                <w:u w:val="single"/>
              </w:rPr>
            </w:pPr>
          </w:p>
        </w:tc>
        <w:tc>
          <w:tcPr>
            <w:tcW w:w="2982" w:type="dxa"/>
          </w:tcPr>
          <w:p w14:paraId="0F5068D2" w14:textId="77777777" w:rsidR="001F14B7" w:rsidRDefault="001F14B7" w:rsidP="001F14B7">
            <w:pPr>
              <w:rPr>
                <w:b/>
                <w:bCs/>
                <w:u w:val="single"/>
              </w:rPr>
            </w:pPr>
          </w:p>
        </w:tc>
        <w:tc>
          <w:tcPr>
            <w:tcW w:w="1821" w:type="dxa"/>
          </w:tcPr>
          <w:p w14:paraId="1AD1FEDB" w14:textId="77777777" w:rsidR="001F14B7" w:rsidRDefault="001F14B7" w:rsidP="001F14B7">
            <w:pPr>
              <w:rPr>
                <w:b/>
                <w:bCs/>
                <w:u w:val="single"/>
              </w:rPr>
            </w:pPr>
          </w:p>
        </w:tc>
        <w:tc>
          <w:tcPr>
            <w:tcW w:w="553" w:type="dxa"/>
            <w:vMerge/>
            <w:vAlign w:val="center"/>
          </w:tcPr>
          <w:p w14:paraId="052AE4BD" w14:textId="77777777" w:rsidR="001F14B7" w:rsidRDefault="001F14B7" w:rsidP="001F14B7">
            <w:pPr>
              <w:jc w:val="center"/>
              <w:rPr>
                <w:b/>
                <w:bCs/>
                <w:u w:val="single"/>
              </w:rPr>
            </w:pPr>
          </w:p>
        </w:tc>
        <w:tc>
          <w:tcPr>
            <w:tcW w:w="1865" w:type="dxa"/>
          </w:tcPr>
          <w:p w14:paraId="5995DD95" w14:textId="77777777" w:rsidR="001F14B7" w:rsidRDefault="001F14B7" w:rsidP="001F14B7">
            <w:pPr>
              <w:rPr>
                <w:b/>
                <w:bCs/>
                <w:u w:val="single"/>
              </w:rPr>
            </w:pPr>
          </w:p>
        </w:tc>
        <w:tc>
          <w:tcPr>
            <w:tcW w:w="1866" w:type="dxa"/>
          </w:tcPr>
          <w:p w14:paraId="65627C70" w14:textId="77777777" w:rsidR="001F14B7" w:rsidRDefault="001F14B7" w:rsidP="001F14B7">
            <w:pPr>
              <w:rPr>
                <w:b/>
                <w:bCs/>
                <w:u w:val="single"/>
              </w:rPr>
            </w:pPr>
          </w:p>
        </w:tc>
        <w:tc>
          <w:tcPr>
            <w:tcW w:w="553" w:type="dxa"/>
            <w:vMerge/>
          </w:tcPr>
          <w:p w14:paraId="0E4CB054" w14:textId="77777777" w:rsidR="001F14B7" w:rsidRDefault="001F14B7" w:rsidP="001F14B7">
            <w:pPr>
              <w:rPr>
                <w:b/>
                <w:bCs/>
                <w:u w:val="single"/>
              </w:rPr>
            </w:pPr>
          </w:p>
        </w:tc>
        <w:tc>
          <w:tcPr>
            <w:tcW w:w="3976" w:type="dxa"/>
          </w:tcPr>
          <w:p w14:paraId="2F153F9D" w14:textId="77777777" w:rsidR="001F14B7" w:rsidRDefault="001F14B7" w:rsidP="001F14B7">
            <w:pPr>
              <w:rPr>
                <w:b/>
                <w:bCs/>
                <w:u w:val="single"/>
              </w:rPr>
            </w:pPr>
          </w:p>
        </w:tc>
      </w:tr>
      <w:tr w:rsidR="00C13BF7" w14:paraId="1FD30386" w14:textId="77777777" w:rsidTr="00174B68">
        <w:trPr>
          <w:trHeight w:val="11137"/>
        </w:trPr>
        <w:tc>
          <w:tcPr>
            <w:tcW w:w="1781" w:type="dxa"/>
            <w:vMerge/>
          </w:tcPr>
          <w:p w14:paraId="0272A11B" w14:textId="77777777" w:rsidR="00C13BF7" w:rsidRDefault="00C13BF7" w:rsidP="00C13BF7">
            <w:pPr>
              <w:rPr>
                <w:b/>
                <w:bCs/>
                <w:u w:val="single"/>
              </w:rPr>
            </w:pPr>
          </w:p>
        </w:tc>
        <w:tc>
          <w:tcPr>
            <w:tcW w:w="2724" w:type="dxa"/>
          </w:tcPr>
          <w:p w14:paraId="029B4CC6" w14:textId="4FBF7683" w:rsidR="00C13BF7" w:rsidRPr="0029793D" w:rsidRDefault="00C13BF7" w:rsidP="00C13BF7">
            <w:r w:rsidRPr="00D127D0">
              <w:t>Year 9: By the end of the year 9 pupils will consider how religion influences modern society. Pupils will examine how challenging it is to be a theist in Britain today. Pupils will reflect on the ethical impact of humans interfering with God’s plan. The penultimate topic area for year 9 is the ‘What are your rights?’ topic. This again has a real relevance for our students as it focusses on situations/moral dilemmas that students might have faced or may face in future. Through this module we continue to build our students skills and tools to deal with challenging situations / views and aim to direct our students’ moral compasses so that they feel comfortable engaging in challenging discussions in future. By the end of year 9 students will be astute in engaging with moral and ethical discussions.</w:t>
            </w:r>
          </w:p>
        </w:tc>
        <w:tc>
          <w:tcPr>
            <w:tcW w:w="3718" w:type="dxa"/>
            <w:gridSpan w:val="2"/>
          </w:tcPr>
          <w:p w14:paraId="79901B3C" w14:textId="55A05E76" w:rsidR="00A6449C" w:rsidRDefault="00071E81" w:rsidP="00C13BF7">
            <w:r w:rsidRPr="00071E81">
              <w:t>Respond to the enquiry question “What has religion done for us?” through exploration of the influence of faith upon our laws/lives/communities/ culture and traditions/environment. Pupils will form an informed personal judgement upon the enquiry question whilst respecting and appreciating the views of others.</w:t>
            </w:r>
          </w:p>
          <w:p w14:paraId="620CBCF0" w14:textId="77777777" w:rsidR="00071E81" w:rsidRDefault="00071E81" w:rsidP="00C13BF7"/>
          <w:p w14:paraId="77C96FAA" w14:textId="77777777" w:rsidR="00071E81" w:rsidRDefault="00071E81" w:rsidP="00C13BF7"/>
          <w:p w14:paraId="1613A2C5" w14:textId="4FA14991" w:rsidR="00C13BF7" w:rsidRDefault="00C13BF7" w:rsidP="00C13BF7">
            <w:r>
              <w:t>Influence of ten commandments upon our laws, development of law in response to Britain being multicultural.</w:t>
            </w:r>
          </w:p>
          <w:p w14:paraId="0A58257A" w14:textId="77777777" w:rsidR="00C13BF7" w:rsidRDefault="00C13BF7" w:rsidP="00C13BF7">
            <w:r>
              <w:t xml:space="preserve">Calendared observation of religious festivals linked to public holidays </w:t>
            </w:r>
            <w:proofErr w:type="gramStart"/>
            <w:r>
              <w:t>e.g.</w:t>
            </w:r>
            <w:proofErr w:type="gramEnd"/>
            <w:r>
              <w:t xml:space="preserve"> Christmas, Easter, Diwali being more widely celebrated etc.</w:t>
            </w:r>
          </w:p>
          <w:p w14:paraId="72A27EDA" w14:textId="77777777" w:rsidR="00C13BF7" w:rsidRDefault="00C13BF7" w:rsidP="00C13BF7">
            <w:r>
              <w:t>Impact of religious food rules and wider diversity of products in supermarket chains.</w:t>
            </w:r>
          </w:p>
          <w:p w14:paraId="5EE9609D" w14:textId="77777777" w:rsidR="00C13BF7" w:rsidRDefault="00C13BF7" w:rsidP="00C13BF7">
            <w:r>
              <w:t>Influence of religion on music through religious inspiration, devotion or as a form of worship or praise.</w:t>
            </w:r>
          </w:p>
          <w:p w14:paraId="3A2C44C5" w14:textId="77777777" w:rsidR="00C13BF7" w:rsidRDefault="00C13BF7" w:rsidP="00C13BF7">
            <w:r>
              <w:t xml:space="preserve">Local context of religious/non- religious belief and the impact of religion on our local environment </w:t>
            </w:r>
            <w:proofErr w:type="gramStart"/>
            <w:r>
              <w:t>e.g.</w:t>
            </w:r>
            <w:proofErr w:type="gramEnd"/>
            <w:r>
              <w:t xml:space="preserve"> places of worship/memorials/statues.</w:t>
            </w:r>
          </w:p>
          <w:p w14:paraId="2932DE23" w14:textId="77777777" w:rsidR="00C13BF7" w:rsidRPr="0029793D" w:rsidRDefault="00C13BF7" w:rsidP="00C13BF7"/>
        </w:tc>
        <w:tc>
          <w:tcPr>
            <w:tcW w:w="553" w:type="dxa"/>
            <w:vMerge/>
          </w:tcPr>
          <w:p w14:paraId="1F80A7EE" w14:textId="77777777" w:rsidR="00C13BF7" w:rsidRDefault="00C13BF7" w:rsidP="00C13BF7">
            <w:pPr>
              <w:rPr>
                <w:b/>
                <w:bCs/>
                <w:u w:val="single"/>
              </w:rPr>
            </w:pPr>
          </w:p>
        </w:tc>
        <w:tc>
          <w:tcPr>
            <w:tcW w:w="4803" w:type="dxa"/>
            <w:gridSpan w:val="2"/>
          </w:tcPr>
          <w:p w14:paraId="2F0B3FF6" w14:textId="77777777" w:rsidR="00B130BC" w:rsidRDefault="00B130BC" w:rsidP="00B130BC">
            <w:r>
              <w:t>Understand what is meant by the term “playing (or “to play”) God in the context of a range of ethical and moral issues.</w:t>
            </w:r>
          </w:p>
          <w:p w14:paraId="5DA1963C" w14:textId="77777777" w:rsidR="00B130BC" w:rsidRDefault="00B130BC" w:rsidP="00B130BC"/>
          <w:p w14:paraId="1B0D5BC8" w14:textId="77777777" w:rsidR="00B130BC" w:rsidRDefault="00B130BC" w:rsidP="00B130BC"/>
          <w:p w14:paraId="6A86D548" w14:textId="77777777" w:rsidR="00B130BC" w:rsidRDefault="00B130BC" w:rsidP="00B130BC">
            <w:r>
              <w:t>(</w:t>
            </w:r>
            <w:proofErr w:type="gramStart"/>
            <w:r>
              <w:t>the</w:t>
            </w:r>
            <w:proofErr w:type="gramEnd"/>
            <w:r>
              <w:t xml:space="preserve"> specific issues for this term could be listed here)</w:t>
            </w:r>
          </w:p>
          <w:p w14:paraId="309E8D13" w14:textId="77777777" w:rsidR="00A6449C" w:rsidRDefault="00A6449C" w:rsidP="00C13BF7"/>
          <w:p w14:paraId="4F571C52" w14:textId="2871CBA7" w:rsidR="00C13BF7" w:rsidRDefault="00C13BF7" w:rsidP="00C13BF7">
            <w:r w:rsidRPr="00EE093B">
              <w:t xml:space="preserve">Through this module we continue to build our students skills and tools to deal with challenging situations / views </w:t>
            </w:r>
            <w:proofErr w:type="gramStart"/>
            <w:r w:rsidRPr="00EE093B">
              <w:t>and also</w:t>
            </w:r>
            <w:proofErr w:type="gramEnd"/>
            <w:r w:rsidRPr="00EE093B">
              <w:t xml:space="preserve"> aim to direct our students’ moral compasses so that they feel comfortable engaging in challenging discussions in future.</w:t>
            </w:r>
          </w:p>
          <w:p w14:paraId="5BE65F10" w14:textId="77777777" w:rsidR="00C13BF7" w:rsidRDefault="00C13BF7" w:rsidP="00C13BF7">
            <w:pPr>
              <w:spacing w:line="257" w:lineRule="auto"/>
            </w:pPr>
            <w:r w:rsidRPr="1B4FD88A">
              <w:rPr>
                <w:rFonts w:ascii="Calibri" w:eastAsia="Calibri" w:hAnsi="Calibri" w:cs="Calibri"/>
                <w:sz w:val="20"/>
                <w:szCs w:val="20"/>
              </w:rPr>
              <w:t xml:space="preserve">Understand the fundamentals of the basic human convention rights but realize with every right there are aligned responsibilities, and these are present in a multicultural society </w:t>
            </w:r>
          </w:p>
          <w:p w14:paraId="2FD9CA85" w14:textId="77777777" w:rsidR="00C13BF7" w:rsidRDefault="00C13BF7" w:rsidP="00C13BF7">
            <w:pPr>
              <w:spacing w:line="257" w:lineRule="auto"/>
            </w:pPr>
            <w:r w:rsidRPr="1B4FD88A">
              <w:rPr>
                <w:rFonts w:ascii="Calibri" w:eastAsia="Calibri" w:hAnsi="Calibri" w:cs="Calibri"/>
                <w:sz w:val="20"/>
                <w:szCs w:val="20"/>
              </w:rPr>
              <w:t>Effects of the act:</w:t>
            </w:r>
          </w:p>
          <w:p w14:paraId="513B24C3" w14:textId="77777777" w:rsidR="00C13BF7" w:rsidRPr="00395174" w:rsidRDefault="00C13BF7" w:rsidP="00C13BF7">
            <w:r w:rsidRPr="1B4FD88A">
              <w:rPr>
                <w:rFonts w:ascii="Calibri" w:eastAsia="Calibri" w:hAnsi="Calibri" w:cs="Calibri"/>
                <w:sz w:val="20"/>
                <w:szCs w:val="20"/>
              </w:rPr>
              <w:t xml:space="preserve">Seeking justice correctly; respect from public bodies; alignment of local, </w:t>
            </w:r>
            <w:proofErr w:type="gramStart"/>
            <w:r w:rsidRPr="1B4FD88A">
              <w:rPr>
                <w:rFonts w:ascii="Calibri" w:eastAsia="Calibri" w:hAnsi="Calibri" w:cs="Calibri"/>
                <w:sz w:val="20"/>
                <w:szCs w:val="20"/>
              </w:rPr>
              <w:t>national</w:t>
            </w:r>
            <w:proofErr w:type="gramEnd"/>
            <w:r w:rsidRPr="1B4FD88A">
              <w:rPr>
                <w:rFonts w:ascii="Calibri" w:eastAsia="Calibri" w:hAnsi="Calibri" w:cs="Calibri"/>
                <w:sz w:val="20"/>
                <w:szCs w:val="20"/>
              </w:rPr>
              <w:t xml:space="preserve"> and global prescriptions</w:t>
            </w:r>
          </w:p>
          <w:p w14:paraId="797A1562" w14:textId="64FE1B83" w:rsidR="00C13BF7" w:rsidRPr="0029793D" w:rsidRDefault="00C13BF7" w:rsidP="00C13BF7">
            <w:r w:rsidRPr="1B4FD88A">
              <w:rPr>
                <w:rFonts w:ascii="Calibri" w:eastAsia="Calibri" w:hAnsi="Calibri" w:cs="Calibri"/>
                <w:sz w:val="20"/>
                <w:szCs w:val="20"/>
              </w:rPr>
              <w:t>Work of religious organisations to secure equality/address fundamental human rights/needs.</w:t>
            </w:r>
          </w:p>
        </w:tc>
        <w:tc>
          <w:tcPr>
            <w:tcW w:w="553" w:type="dxa"/>
            <w:vMerge/>
          </w:tcPr>
          <w:p w14:paraId="5B934723" w14:textId="77777777" w:rsidR="00C13BF7" w:rsidRPr="0029793D" w:rsidRDefault="00C13BF7" w:rsidP="00C13BF7">
            <w:pPr>
              <w:jc w:val="center"/>
            </w:pPr>
          </w:p>
        </w:tc>
        <w:tc>
          <w:tcPr>
            <w:tcW w:w="3731" w:type="dxa"/>
            <w:gridSpan w:val="2"/>
          </w:tcPr>
          <w:p w14:paraId="771A9F83" w14:textId="77777777" w:rsidR="00FA03D9" w:rsidRDefault="00FA03D9" w:rsidP="00FA03D9">
            <w:r w:rsidRPr="1D75C429">
              <w:rPr>
                <w:rFonts w:ascii="Georgia" w:hAnsi="Georgia"/>
                <w:color w:val="000000" w:themeColor="text1"/>
              </w:rPr>
              <w:t>This module has real relevance for our students as it focusses on situations/moral dilemmas that students might have faced or may face in future.</w:t>
            </w:r>
          </w:p>
          <w:p w14:paraId="327702D8" w14:textId="77777777" w:rsidR="00A6449C" w:rsidRDefault="00A6449C" w:rsidP="00C13BF7"/>
          <w:p w14:paraId="03726628" w14:textId="4D96EFB6" w:rsidR="00C13BF7" w:rsidRDefault="00C13BF7" w:rsidP="00C13BF7">
            <w:r>
              <w:t>Term “playing or “to play” God” its meanings and implications.</w:t>
            </w:r>
          </w:p>
          <w:p w14:paraId="56C5BFC8" w14:textId="77777777" w:rsidR="00C13BF7" w:rsidRDefault="00C13BF7" w:rsidP="00C13BF7"/>
          <w:p w14:paraId="7B5B3EC8" w14:textId="77777777" w:rsidR="00C13BF7" w:rsidRDefault="00C13BF7" w:rsidP="00C13BF7">
            <w:r>
              <w:t>A minimum of 2 religious views on the following moral and ethical issues</w:t>
            </w:r>
          </w:p>
          <w:p w14:paraId="76848AC5" w14:textId="77777777" w:rsidR="00C13BF7" w:rsidRDefault="00C13BF7" w:rsidP="00C13BF7"/>
          <w:p w14:paraId="55CC9B2E" w14:textId="77777777" w:rsidR="00C13BF7" w:rsidRDefault="00C13BF7" w:rsidP="00C13BF7">
            <w:r>
              <w:t>Euthanasia</w:t>
            </w:r>
          </w:p>
          <w:p w14:paraId="256A180B" w14:textId="77777777" w:rsidR="00C13BF7" w:rsidRDefault="00C13BF7" w:rsidP="00C13BF7">
            <w:r>
              <w:t>Saviour Siblings</w:t>
            </w:r>
          </w:p>
          <w:p w14:paraId="722919C9" w14:textId="77777777" w:rsidR="00C13BF7" w:rsidRDefault="00C13BF7" w:rsidP="00C13BF7">
            <w:r>
              <w:t>Cloning</w:t>
            </w:r>
          </w:p>
          <w:p w14:paraId="2DCF3246" w14:textId="77777777" w:rsidR="00C13BF7" w:rsidRDefault="00C13BF7" w:rsidP="00C13BF7">
            <w:r>
              <w:t>Abortion?</w:t>
            </w:r>
          </w:p>
          <w:p w14:paraId="00C883D2" w14:textId="77777777" w:rsidR="00C13BF7" w:rsidRDefault="00C13BF7" w:rsidP="00C13BF7">
            <w:r>
              <w:t>IVF</w:t>
            </w:r>
          </w:p>
          <w:p w14:paraId="2775C158" w14:textId="77777777" w:rsidR="00C13BF7" w:rsidRDefault="00C13BF7" w:rsidP="00C13BF7">
            <w:r>
              <w:t>Genetic Engineering/Designer Babies</w:t>
            </w:r>
          </w:p>
          <w:p w14:paraId="3D637876" w14:textId="77777777" w:rsidR="00C13BF7" w:rsidRPr="0029793D" w:rsidRDefault="00C13BF7" w:rsidP="00C13BF7"/>
        </w:tc>
        <w:tc>
          <w:tcPr>
            <w:tcW w:w="553" w:type="dxa"/>
            <w:vMerge/>
          </w:tcPr>
          <w:p w14:paraId="2C112940" w14:textId="77777777" w:rsidR="00C13BF7" w:rsidRPr="0029793D" w:rsidRDefault="00C13BF7" w:rsidP="00C13BF7"/>
        </w:tc>
        <w:tc>
          <w:tcPr>
            <w:tcW w:w="3976" w:type="dxa"/>
          </w:tcPr>
          <w:p w14:paraId="12E3C4EB" w14:textId="77777777" w:rsidR="00051315" w:rsidRDefault="00051315" w:rsidP="00051315">
            <w:r>
              <w:t xml:space="preserve">5 pop songs you </w:t>
            </w:r>
            <w:proofErr w:type="spellStart"/>
            <w:r>
              <w:t>didnt</w:t>
            </w:r>
            <w:proofErr w:type="spellEnd"/>
            <w:r>
              <w:t xml:space="preserve"> know were about God</w:t>
            </w:r>
          </w:p>
          <w:p w14:paraId="4706163B" w14:textId="6E72BCC9" w:rsidR="00051315" w:rsidRDefault="00051315" w:rsidP="00051315">
            <w:hyperlink r:id="rId38" w:history="1">
              <w:r w:rsidRPr="00D1417C">
                <w:rPr>
                  <w:rStyle w:val="Hyperlink"/>
                </w:rPr>
                <w:t>https://www.bbc.co.uk/news/entertainment-arts-43547436</w:t>
              </w:r>
            </w:hyperlink>
            <w:r>
              <w:t xml:space="preserve">  </w:t>
            </w:r>
          </w:p>
          <w:p w14:paraId="4F8FAB60" w14:textId="004A0DCC" w:rsidR="00051315" w:rsidRDefault="00051315" w:rsidP="00051315">
            <w:r>
              <w:t xml:space="preserve">BBC Teach K is for Kosher </w:t>
            </w:r>
            <w:hyperlink r:id="rId39" w:history="1">
              <w:r w:rsidRPr="00D1417C">
                <w:rPr>
                  <w:rStyle w:val="Hyperlink"/>
                </w:rPr>
                <w:t>https://www.bbc.co.uk/teach/class-clips-video/religious-education-ks3-a-z-of-religion-and-beliefs-k-is-for-kosher/zvtmnrd</w:t>
              </w:r>
            </w:hyperlink>
            <w:r>
              <w:t xml:space="preserve"> </w:t>
            </w:r>
          </w:p>
          <w:p w14:paraId="55AE68D3" w14:textId="77777777" w:rsidR="00051315" w:rsidRDefault="00051315" w:rsidP="00051315"/>
          <w:p w14:paraId="1EF85686" w14:textId="77777777" w:rsidR="00051315" w:rsidRDefault="00051315" w:rsidP="00051315">
            <w:r>
              <w:tab/>
              <w:t>BBC Teach: Saviour siblings</w:t>
            </w:r>
          </w:p>
          <w:p w14:paraId="381C0D6D" w14:textId="6F9CB14D" w:rsidR="00051315" w:rsidRDefault="00051315" w:rsidP="00051315">
            <w:hyperlink r:id="rId40" w:history="1">
              <w:r w:rsidRPr="00D1417C">
                <w:rPr>
                  <w:rStyle w:val="Hyperlink"/>
                </w:rPr>
                <w:t>https://www.bbc.co.uk/teach/class-clips-video/is-it-okay-to-have-a-child-to-save-another/zms6nrd</w:t>
              </w:r>
            </w:hyperlink>
            <w:r>
              <w:t xml:space="preserve"> </w:t>
            </w:r>
          </w:p>
          <w:p w14:paraId="273BD1A9" w14:textId="77777777" w:rsidR="00051315" w:rsidRDefault="00051315" w:rsidP="00051315">
            <w:r>
              <w:t>Euthanasia</w:t>
            </w:r>
          </w:p>
          <w:p w14:paraId="3CE709AD" w14:textId="6145D1A6" w:rsidR="00051315" w:rsidRDefault="00051315" w:rsidP="00051315">
            <w:hyperlink r:id="rId41" w:history="1">
              <w:r w:rsidRPr="00D1417C">
                <w:rPr>
                  <w:rStyle w:val="Hyperlink"/>
                </w:rPr>
                <w:t>https://www.bbc.co.uk/teach/class-clips-video/should-assisted-suicide-be-legalised/znbs382</w:t>
              </w:r>
            </w:hyperlink>
            <w:r>
              <w:t xml:space="preserve">  </w:t>
            </w:r>
          </w:p>
          <w:p w14:paraId="066AFE0E" w14:textId="0E30C961" w:rsidR="00051315" w:rsidRDefault="00051315" w:rsidP="00051315">
            <w:r>
              <w:t>Cloning</w:t>
            </w:r>
            <w:r>
              <w:t xml:space="preserve"> </w:t>
            </w:r>
          </w:p>
          <w:p w14:paraId="51A10825" w14:textId="06AD4166" w:rsidR="00051315" w:rsidRDefault="00051315" w:rsidP="00051315">
            <w:hyperlink r:id="rId42" w:history="1">
              <w:r w:rsidRPr="00D1417C">
                <w:rPr>
                  <w:rStyle w:val="Hyperlink"/>
                </w:rPr>
                <w:t>https://www.bbc.co.uk/bitesize/guides/zx6g87h/revision/1</w:t>
              </w:r>
            </w:hyperlink>
            <w:r>
              <w:t xml:space="preserve"> </w:t>
            </w:r>
          </w:p>
          <w:p w14:paraId="29C261F6" w14:textId="77777777" w:rsidR="00051315" w:rsidRDefault="00051315" w:rsidP="00051315">
            <w:r>
              <w:tab/>
              <w:t>BBC</w:t>
            </w:r>
          </w:p>
          <w:p w14:paraId="2134F123" w14:textId="101558CF" w:rsidR="00051315" w:rsidRDefault="00051315" w:rsidP="00051315">
            <w:hyperlink r:id="rId43" w:history="1">
              <w:r w:rsidRPr="00D1417C">
                <w:rPr>
                  <w:rStyle w:val="Hyperlink"/>
                </w:rPr>
                <w:t>https://www.bbc.co.uk/programmes/articles/4W3yzYG6DzPBH08Ld0H9L9j/six-stories-of-children-who-survived-the-holocaust</w:t>
              </w:r>
            </w:hyperlink>
            <w:r>
              <w:t xml:space="preserve"> </w:t>
            </w:r>
          </w:p>
          <w:p w14:paraId="07138C3B" w14:textId="77777777" w:rsidR="00051315" w:rsidRDefault="00051315" w:rsidP="00051315">
            <w:r>
              <w:t>Origins of Arab-Israeli conflict</w:t>
            </w:r>
          </w:p>
          <w:p w14:paraId="13F775F9" w14:textId="29B672C2" w:rsidR="00051315" w:rsidRDefault="00051315" w:rsidP="00051315">
            <w:hyperlink r:id="rId44" w:history="1">
              <w:r w:rsidRPr="00D1417C">
                <w:rPr>
                  <w:rStyle w:val="Hyperlink"/>
                </w:rPr>
                <w:t>https://www.bbc.co.uk/programmes/p00vzq1x/clips</w:t>
              </w:r>
            </w:hyperlink>
            <w:r>
              <w:t xml:space="preserve"> </w:t>
            </w:r>
          </w:p>
          <w:p w14:paraId="17759053" w14:textId="77777777" w:rsidR="00051315" w:rsidRDefault="00051315" w:rsidP="00051315">
            <w:r>
              <w:t xml:space="preserve">Universal </w:t>
            </w:r>
            <w:proofErr w:type="spellStart"/>
            <w:r>
              <w:t>Delaration</w:t>
            </w:r>
            <w:proofErr w:type="spellEnd"/>
            <w:r>
              <w:t xml:space="preserve"> of Human Rights summary</w:t>
            </w:r>
          </w:p>
          <w:p w14:paraId="142E82D7" w14:textId="1EA993C1" w:rsidR="00051315" w:rsidRDefault="00051315" w:rsidP="00051315">
            <w:hyperlink r:id="rId45" w:history="1">
              <w:r w:rsidRPr="00D1417C">
                <w:rPr>
                  <w:rStyle w:val="Hyperlink"/>
                </w:rPr>
                <w:t>https://www.youtube.com/watch?v=36CUlaqmFi4</w:t>
              </w:r>
            </w:hyperlink>
            <w:r>
              <w:t xml:space="preserve"> </w:t>
            </w:r>
          </w:p>
          <w:p w14:paraId="575E3EE8" w14:textId="77777777" w:rsidR="00051315" w:rsidRDefault="00051315" w:rsidP="00051315"/>
          <w:p w14:paraId="55A02B16" w14:textId="77777777" w:rsidR="00051315" w:rsidRDefault="00051315" w:rsidP="00051315"/>
          <w:p w14:paraId="296842AF" w14:textId="77777777" w:rsidR="00C13BF7" w:rsidRPr="0029793D" w:rsidRDefault="00C13BF7" w:rsidP="00C13BF7"/>
        </w:tc>
      </w:tr>
    </w:tbl>
    <w:p w14:paraId="7D3AFE3F" w14:textId="77777777" w:rsidR="00533401" w:rsidRPr="00533401" w:rsidRDefault="00533401" w:rsidP="00533401">
      <w:pPr>
        <w:rPr>
          <w:b/>
          <w:bCs/>
          <w:u w:val="single"/>
        </w:rPr>
      </w:pPr>
    </w:p>
    <w:sectPr w:rsidR="00533401" w:rsidRPr="00533401"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441"/>
    <w:rsid w:val="00051315"/>
    <w:rsid w:val="00071E81"/>
    <w:rsid w:val="000B10CB"/>
    <w:rsid w:val="001A7042"/>
    <w:rsid w:val="001F14B7"/>
    <w:rsid w:val="0029793D"/>
    <w:rsid w:val="002D0E50"/>
    <w:rsid w:val="004E0735"/>
    <w:rsid w:val="00533401"/>
    <w:rsid w:val="0076239C"/>
    <w:rsid w:val="007A56AC"/>
    <w:rsid w:val="00822955"/>
    <w:rsid w:val="00992E8F"/>
    <w:rsid w:val="009B20C5"/>
    <w:rsid w:val="00A6269D"/>
    <w:rsid w:val="00A6449C"/>
    <w:rsid w:val="00AC3680"/>
    <w:rsid w:val="00AF1441"/>
    <w:rsid w:val="00B130BC"/>
    <w:rsid w:val="00BB68B7"/>
    <w:rsid w:val="00C13BF7"/>
    <w:rsid w:val="00CF1672"/>
    <w:rsid w:val="00D127D0"/>
    <w:rsid w:val="00D633CA"/>
    <w:rsid w:val="00FA0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2260"/>
  <w15:chartTrackingRefBased/>
  <w15:docId w15:val="{A1D5E440-81EF-4CBD-9B18-515935AE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0E50"/>
    <w:rPr>
      <w:color w:val="0563C1" w:themeColor="hyperlink"/>
      <w:u w:val="single"/>
    </w:rPr>
  </w:style>
  <w:style w:type="character" w:styleId="UnresolvedMention">
    <w:name w:val="Unresolved Mention"/>
    <w:basedOn w:val="DefaultParagraphFont"/>
    <w:uiPriority w:val="99"/>
    <w:semiHidden/>
    <w:unhideWhenUsed/>
    <w:rsid w:val="002D0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uetube.co.uk/film/holy-cribs-vihara" TargetMode="External"/><Relationship Id="rId18" Type="http://schemas.openxmlformats.org/officeDocument/2006/relationships/hyperlink" Target="https://www.truetube.co.uk/film/great-british-ramadan" TargetMode="External"/><Relationship Id="rId26" Type="http://schemas.openxmlformats.org/officeDocument/2006/relationships/hyperlink" Target="https://www.redcross.org.uk/" TargetMode="External"/><Relationship Id="rId39" Type="http://schemas.openxmlformats.org/officeDocument/2006/relationships/hyperlink" Target="https://www.bbc.co.uk/teach/class-clips-video/religious-education-ks3-a-z-of-religion-and-beliefs-k-is-for-kosher/zvtmnrd" TargetMode="External"/><Relationship Id="rId21" Type="http://schemas.openxmlformats.org/officeDocument/2006/relationships/hyperlink" Target="https://www.truetube.co.uk/film/my-faith-eid" TargetMode="External"/><Relationship Id="rId34" Type="http://schemas.openxmlformats.org/officeDocument/2006/relationships/hyperlink" Target="https://www.youtube.com/watch?v=IuhCHMGGlX4" TargetMode="External"/><Relationship Id="rId42" Type="http://schemas.openxmlformats.org/officeDocument/2006/relationships/hyperlink" Target="https://www.bbc.co.uk/bitesize/guides/zx6g87h/revision/1" TargetMode="External"/><Relationship Id="rId47" Type="http://schemas.openxmlformats.org/officeDocument/2006/relationships/theme" Target="theme/theme1.xml"/><Relationship Id="rId7" Type="http://schemas.openxmlformats.org/officeDocument/2006/relationships/hyperlink" Target="https://www.truetube.co.uk/film/holy-cribs-church" TargetMode="External"/><Relationship Id="rId2" Type="http://schemas.openxmlformats.org/officeDocument/2006/relationships/customXml" Target="../customXml/item2.xml"/><Relationship Id="rId16" Type="http://schemas.openxmlformats.org/officeDocument/2006/relationships/hyperlink" Target="https://youtu.be/zsXQfCeMHs8" TargetMode="External"/><Relationship Id="rId29" Type="http://schemas.openxmlformats.org/officeDocument/2006/relationships/hyperlink" Target="https://study.com/academy/lesson/the-gospels-the-life-of-christ.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ruetube.co.uk/film/holy-cribs-gurdwara" TargetMode="External"/><Relationship Id="rId24" Type="http://schemas.openxmlformats.org/officeDocument/2006/relationships/hyperlink" Target="https://www.youtube.com/watch?v=H9U8T8x1AhQ" TargetMode="External"/><Relationship Id="rId32" Type="http://schemas.openxmlformats.org/officeDocument/2006/relationships/hyperlink" Target="https://www.youtube.com/watch?v=Y9yWwFWpbRo" TargetMode="External"/><Relationship Id="rId37" Type="http://schemas.openxmlformats.org/officeDocument/2006/relationships/hyperlink" Target="https://www.bbc.co.uk/programmes/b06542c" TargetMode="External"/><Relationship Id="rId40" Type="http://schemas.openxmlformats.org/officeDocument/2006/relationships/hyperlink" Target="https://www.bbc.co.uk/teach/class-clips-video/is-it-okay-to-have-a-child-to-save-another/zms6nrd" TargetMode="External"/><Relationship Id="rId45" Type="http://schemas.openxmlformats.org/officeDocument/2006/relationships/hyperlink" Target="https://www.youtube.com/watch?v=36CUlaqmFi4" TargetMode="External"/><Relationship Id="rId5" Type="http://schemas.openxmlformats.org/officeDocument/2006/relationships/webSettings" Target="webSettings.xml"/><Relationship Id="rId15" Type="http://schemas.openxmlformats.org/officeDocument/2006/relationships/hyperlink" Target="https://youtu.be/Ijac42uB2jE" TargetMode="External"/><Relationship Id="rId23" Type="http://schemas.openxmlformats.org/officeDocument/2006/relationships/hyperlink" Target="https://www.truetube.co.uk/film/problem-evil" TargetMode="External"/><Relationship Id="rId28" Type="http://schemas.openxmlformats.org/officeDocument/2006/relationships/hyperlink" Target="https://youtu.be/Wnbo2AmS3OI" TargetMode="External"/><Relationship Id="rId36" Type="http://schemas.openxmlformats.org/officeDocument/2006/relationships/hyperlink" Target="http://www.islandschoolhumanities.com/3-what-are-ultimate-questions.html" TargetMode="External"/><Relationship Id="rId10" Type="http://schemas.openxmlformats.org/officeDocument/2006/relationships/hyperlink" Target="https://religionunplugged.com/news/2020/4/5/travel-5-religious-sites-you-can-visit-virtually-while-you-stay-home" TargetMode="External"/><Relationship Id="rId19" Type="http://schemas.openxmlformats.org/officeDocument/2006/relationships/hyperlink" Target="https://www.truetube.co.uk/film/gospel-matthew-nativity" TargetMode="External"/><Relationship Id="rId31" Type="http://schemas.openxmlformats.org/officeDocument/2006/relationships/hyperlink" Target="https://www.youtube.com/watch?v=u0jwKnYI5nc" TargetMode="External"/><Relationship Id="rId44" Type="http://schemas.openxmlformats.org/officeDocument/2006/relationships/hyperlink" Target="https://www.bbc.co.uk/programmes/p00vzq1x/clips" TargetMode="External"/><Relationship Id="rId4" Type="http://schemas.openxmlformats.org/officeDocument/2006/relationships/settings" Target="settings.xml"/><Relationship Id="rId9" Type="http://schemas.openxmlformats.org/officeDocument/2006/relationships/hyperlink" Target="https://www.truetube.co.uk/film/holy-cribs-mosque" TargetMode="External"/><Relationship Id="rId14" Type="http://schemas.openxmlformats.org/officeDocument/2006/relationships/hyperlink" Target="https://religionunplugged.com/news/2020/4/5/travel-5-religious-sites-you-can-visit-virtually-while-you-stay-home" TargetMode="External"/><Relationship Id="rId22" Type="http://schemas.openxmlformats.org/officeDocument/2006/relationships/hyperlink" Target="https://www.truetube.co.uk/film/charlie-and-blue-celebrate-passover" TargetMode="External"/><Relationship Id="rId27" Type="http://schemas.openxmlformats.org/officeDocument/2006/relationships/hyperlink" Target="https://youtu.be/OD-bTuVk2Tw" TargetMode="External"/><Relationship Id="rId30" Type="http://schemas.openxmlformats.org/officeDocument/2006/relationships/hyperlink" Target="https://www.youtube.com/watch?v=ARyWE8e50yM" TargetMode="External"/><Relationship Id="rId35" Type="http://schemas.openxmlformats.org/officeDocument/2006/relationships/hyperlink" Target="https://www.youtube.com/watch?v=yJC_iH9ARJk" TargetMode="External"/><Relationship Id="rId43" Type="http://schemas.openxmlformats.org/officeDocument/2006/relationships/hyperlink" Target="https://www.bbc.co.uk/programmes/articles/4W3yzYG6DzPBH08Ld0H9L9j/six-stories-of-children-who-survived-the-holocaust" TargetMode="External"/><Relationship Id="rId8" Type="http://schemas.openxmlformats.org/officeDocument/2006/relationships/hyperlink" Target="https://www.truetube.co.uk/film/holy-cribs-synagogue" TargetMode="External"/><Relationship Id="rId3" Type="http://schemas.openxmlformats.org/officeDocument/2006/relationships/styles" Target="styles.xml"/><Relationship Id="rId12" Type="http://schemas.openxmlformats.org/officeDocument/2006/relationships/hyperlink" Target="https://www.truetube.co.uk/film/holy-cribs-mandir" TargetMode="External"/><Relationship Id="rId17" Type="http://schemas.openxmlformats.org/officeDocument/2006/relationships/hyperlink" Target="https://www.truetube.co.uk/film/eid-ul-fitr" TargetMode="External"/><Relationship Id="rId25" Type="http://schemas.openxmlformats.org/officeDocument/2006/relationships/hyperlink" Target="https://media.ifrc.org/ifrc/" TargetMode="External"/><Relationship Id="rId33" Type="http://schemas.openxmlformats.org/officeDocument/2006/relationships/hyperlink" Target="https://www.bbc.co.uk/programmes/p03sl3sx" TargetMode="External"/><Relationship Id="rId38" Type="http://schemas.openxmlformats.org/officeDocument/2006/relationships/hyperlink" Target="https://www.bbc.co.uk/news/entertainment-arts-43547436" TargetMode="External"/><Relationship Id="rId46" Type="http://schemas.openxmlformats.org/officeDocument/2006/relationships/fontTable" Target="fontTable.xml"/><Relationship Id="rId20" Type="http://schemas.openxmlformats.org/officeDocument/2006/relationships/hyperlink" Target="https://time.com/5799354/what-is-holi/" TargetMode="External"/><Relationship Id="rId41" Type="http://schemas.openxmlformats.org/officeDocument/2006/relationships/hyperlink" Target="https://www.bbc.co.uk/teach/class-clips-video/should-assisted-suicide-be-legalised/znbs3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eatcloud.sharepoint.com/sites/ABSStaff/Shared%20Documents/Subject%20Areas/Humanities/8.%20Reading,%20Writing%20and%20Curriculum%20weekly%20focus/Curriculum%20for%20website/ABS%20Curriculum%20Overview%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85C2E-E5FD-464F-928C-2FA50AEFD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ABS%20Curriculum%20Overview%20Template.dotx</Template>
  <TotalTime>8</TotalTime>
  <Pages>3</Pages>
  <Words>2474</Words>
  <Characters>14103</Characters>
  <Application>Microsoft Office Word</Application>
  <DocSecurity>0</DocSecurity>
  <Lines>117</Lines>
  <Paragraphs>33</Paragraphs>
  <ScaleCrop>false</ScaleCrop>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Baker</dc:creator>
  <cp:keywords/>
  <dc:description/>
  <cp:lastModifiedBy>Tom Baker</cp:lastModifiedBy>
  <cp:revision>22</cp:revision>
  <dcterms:created xsi:type="dcterms:W3CDTF">2022-11-01T10:49:00Z</dcterms:created>
  <dcterms:modified xsi:type="dcterms:W3CDTF">2022-11-01T15:05:00Z</dcterms:modified>
</cp:coreProperties>
</file>