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6A7C0" w14:textId="5544FAEF" w:rsidR="00AC3680" w:rsidRPr="006957F4" w:rsidRDefault="00533401" w:rsidP="00533401">
      <w:pPr>
        <w:jc w:val="center"/>
        <w:rPr>
          <w:rFonts w:cstheme="minorHAnsi"/>
          <w:b/>
          <w:bCs/>
          <w:sz w:val="36"/>
          <w:szCs w:val="36"/>
          <w:u w:val="single"/>
        </w:rPr>
      </w:pPr>
      <w:r w:rsidRPr="006957F4">
        <w:rPr>
          <w:rFonts w:cstheme="minorHAnsi"/>
          <w:noProof/>
        </w:rPr>
        <w:drawing>
          <wp:anchor distT="0" distB="0" distL="114300" distR="114300" simplePos="0" relativeHeight="251658240" behindDoc="0" locked="0" layoutInCell="1" allowOverlap="1" wp14:anchorId="30C4C6A2" wp14:editId="08050B19">
            <wp:simplePos x="0" y="0"/>
            <wp:positionH relativeFrom="column">
              <wp:posOffset>6824</wp:posOffset>
            </wp:positionH>
            <wp:positionV relativeFrom="paragraph">
              <wp:posOffset>6824</wp:posOffset>
            </wp:positionV>
            <wp:extent cx="795130" cy="1113316"/>
            <wp:effectExtent l="0" t="0" r="5080" b="0"/>
            <wp:wrapThrough wrapText="bothSides">
              <wp:wrapPolygon edited="0">
                <wp:start x="6728" y="0"/>
                <wp:lineTo x="0" y="370"/>
                <wp:lineTo x="0" y="7393"/>
                <wp:lineTo x="7246" y="17743"/>
                <wp:lineTo x="7764" y="21070"/>
                <wp:lineTo x="15010" y="21070"/>
                <wp:lineTo x="18115" y="20701"/>
                <wp:lineTo x="19150" y="19222"/>
                <wp:lineTo x="17597" y="17743"/>
                <wp:lineTo x="21220" y="15525"/>
                <wp:lineTo x="21220" y="13677"/>
                <wp:lineTo x="13974" y="11829"/>
                <wp:lineTo x="14492" y="5914"/>
                <wp:lineTo x="10351" y="0"/>
                <wp:lineTo x="6728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0" cy="1113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57F4">
        <w:rPr>
          <w:rFonts w:cstheme="minorHAnsi"/>
        </w:rPr>
        <w:br/>
      </w:r>
      <w:r w:rsidRPr="006957F4">
        <w:rPr>
          <w:rFonts w:cstheme="minorHAnsi"/>
          <w:b/>
          <w:bCs/>
          <w:sz w:val="36"/>
          <w:szCs w:val="36"/>
          <w:u w:val="single"/>
        </w:rPr>
        <w:t xml:space="preserve">KS3 Curriculum Overview – </w:t>
      </w:r>
      <w:r w:rsidR="00662AD9">
        <w:rPr>
          <w:rFonts w:cstheme="minorHAnsi"/>
          <w:b/>
          <w:bCs/>
          <w:sz w:val="36"/>
          <w:szCs w:val="36"/>
          <w:u w:val="single"/>
        </w:rPr>
        <w:t>Music</w:t>
      </w:r>
    </w:p>
    <w:p w14:paraId="619E651D" w14:textId="77777777" w:rsidR="00533401" w:rsidRPr="006957F4" w:rsidRDefault="00533401" w:rsidP="00533401">
      <w:pPr>
        <w:rPr>
          <w:rFonts w:cstheme="minorHAnsi"/>
          <w:b/>
          <w:bCs/>
          <w:sz w:val="36"/>
          <w:szCs w:val="36"/>
          <w:u w:val="single"/>
        </w:rPr>
      </w:pPr>
    </w:p>
    <w:p w14:paraId="1499E6D3" w14:textId="77777777" w:rsidR="00533401" w:rsidRPr="006957F4" w:rsidRDefault="00533401" w:rsidP="00533401">
      <w:pPr>
        <w:rPr>
          <w:rFonts w:cstheme="minorHAnsi"/>
          <w:b/>
          <w:bCs/>
          <w:sz w:val="36"/>
          <w:szCs w:val="36"/>
          <w:u w:val="single"/>
        </w:rPr>
      </w:pPr>
    </w:p>
    <w:tbl>
      <w:tblPr>
        <w:tblStyle w:val="TableGrid"/>
        <w:tblW w:w="18416" w:type="dxa"/>
        <w:tblLayout w:type="fixed"/>
        <w:tblLook w:val="04A0" w:firstRow="1" w:lastRow="0" w:firstColumn="1" w:lastColumn="0" w:noHBand="0" w:noVBand="1"/>
      </w:tblPr>
      <w:tblGrid>
        <w:gridCol w:w="1781"/>
        <w:gridCol w:w="2724"/>
        <w:gridCol w:w="1860"/>
        <w:gridCol w:w="1858"/>
        <w:gridCol w:w="553"/>
        <w:gridCol w:w="2701"/>
        <w:gridCol w:w="2102"/>
        <w:gridCol w:w="553"/>
        <w:gridCol w:w="1865"/>
        <w:gridCol w:w="1866"/>
        <w:gridCol w:w="553"/>
      </w:tblGrid>
      <w:tr w:rsidR="006957F4" w:rsidRPr="006957F4" w14:paraId="234DA9DB" w14:textId="77777777" w:rsidTr="006957F4">
        <w:tc>
          <w:tcPr>
            <w:tcW w:w="1781" w:type="dxa"/>
            <w:vAlign w:val="center"/>
          </w:tcPr>
          <w:p w14:paraId="6F38E598" w14:textId="77777777" w:rsidR="006957F4" w:rsidRPr="006957F4" w:rsidRDefault="006957F4" w:rsidP="00533401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6957F4">
              <w:rPr>
                <w:rFonts w:cstheme="minorHAnsi"/>
                <w:b/>
                <w:bCs/>
                <w:u w:val="single"/>
              </w:rPr>
              <w:t>Year</w:t>
            </w:r>
          </w:p>
        </w:tc>
        <w:tc>
          <w:tcPr>
            <w:tcW w:w="2724" w:type="dxa"/>
            <w:vAlign w:val="center"/>
          </w:tcPr>
          <w:p w14:paraId="74CCFA37" w14:textId="77777777" w:rsidR="006957F4" w:rsidRPr="006957F4" w:rsidRDefault="006957F4" w:rsidP="00533401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6957F4">
              <w:rPr>
                <w:rFonts w:cstheme="minorHAnsi"/>
                <w:b/>
                <w:bCs/>
                <w:u w:val="single"/>
              </w:rPr>
              <w:t>Overview</w:t>
            </w:r>
          </w:p>
        </w:tc>
        <w:tc>
          <w:tcPr>
            <w:tcW w:w="1860" w:type="dxa"/>
            <w:vAlign w:val="center"/>
          </w:tcPr>
          <w:p w14:paraId="76A815E0" w14:textId="77777777" w:rsidR="006957F4" w:rsidRPr="006957F4" w:rsidRDefault="006957F4" w:rsidP="00533401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6957F4">
              <w:rPr>
                <w:rFonts w:cstheme="minorHAnsi"/>
                <w:b/>
                <w:bCs/>
                <w:u w:val="single"/>
              </w:rPr>
              <w:t>Autumn 1</w:t>
            </w:r>
          </w:p>
        </w:tc>
        <w:tc>
          <w:tcPr>
            <w:tcW w:w="1858" w:type="dxa"/>
            <w:vAlign w:val="center"/>
          </w:tcPr>
          <w:p w14:paraId="295C22FE" w14:textId="77777777" w:rsidR="006957F4" w:rsidRPr="006957F4" w:rsidRDefault="006957F4" w:rsidP="00533401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6957F4">
              <w:rPr>
                <w:rFonts w:cstheme="minorHAnsi"/>
                <w:b/>
                <w:bCs/>
                <w:u w:val="single"/>
              </w:rPr>
              <w:t>Autumn 2</w:t>
            </w:r>
          </w:p>
        </w:tc>
        <w:tc>
          <w:tcPr>
            <w:tcW w:w="553" w:type="dxa"/>
            <w:vMerge w:val="restart"/>
            <w:textDirection w:val="tbRl"/>
            <w:vAlign w:val="center"/>
          </w:tcPr>
          <w:p w14:paraId="4EB74469" w14:textId="77777777" w:rsidR="006957F4" w:rsidRPr="006957F4" w:rsidRDefault="006957F4" w:rsidP="00533401">
            <w:pPr>
              <w:ind w:left="113" w:right="113"/>
              <w:jc w:val="center"/>
              <w:rPr>
                <w:rFonts w:cstheme="minorHAnsi"/>
                <w:b/>
                <w:bCs/>
                <w:u w:val="single"/>
              </w:rPr>
            </w:pPr>
            <w:r w:rsidRPr="006957F4">
              <w:rPr>
                <w:rFonts w:cstheme="minorHAnsi"/>
                <w:b/>
                <w:bCs/>
                <w:u w:val="single"/>
              </w:rPr>
              <w:t>Formal Assessment</w:t>
            </w:r>
          </w:p>
        </w:tc>
        <w:tc>
          <w:tcPr>
            <w:tcW w:w="2701" w:type="dxa"/>
            <w:vAlign w:val="center"/>
          </w:tcPr>
          <w:p w14:paraId="67C85DB0" w14:textId="77777777" w:rsidR="006957F4" w:rsidRPr="006957F4" w:rsidRDefault="006957F4" w:rsidP="00533401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6957F4">
              <w:rPr>
                <w:rFonts w:cstheme="minorHAnsi"/>
                <w:b/>
                <w:bCs/>
                <w:u w:val="single"/>
              </w:rPr>
              <w:t>Spring 1</w:t>
            </w:r>
          </w:p>
        </w:tc>
        <w:tc>
          <w:tcPr>
            <w:tcW w:w="2102" w:type="dxa"/>
            <w:vAlign w:val="center"/>
          </w:tcPr>
          <w:p w14:paraId="0CBF1836" w14:textId="77777777" w:rsidR="006957F4" w:rsidRPr="006957F4" w:rsidRDefault="006957F4" w:rsidP="00533401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6957F4">
              <w:rPr>
                <w:rFonts w:cstheme="minorHAnsi"/>
                <w:b/>
                <w:bCs/>
                <w:u w:val="single"/>
              </w:rPr>
              <w:t>Spring 2</w:t>
            </w:r>
          </w:p>
        </w:tc>
        <w:tc>
          <w:tcPr>
            <w:tcW w:w="553" w:type="dxa"/>
            <w:vMerge w:val="restart"/>
            <w:textDirection w:val="tbRl"/>
            <w:vAlign w:val="center"/>
          </w:tcPr>
          <w:p w14:paraId="1A1078FB" w14:textId="77777777" w:rsidR="006957F4" w:rsidRPr="006957F4" w:rsidRDefault="006957F4" w:rsidP="00533401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6957F4">
              <w:rPr>
                <w:rFonts w:cstheme="minorHAnsi"/>
                <w:b/>
                <w:bCs/>
                <w:u w:val="single"/>
              </w:rPr>
              <w:t>Formal Assessment</w:t>
            </w:r>
          </w:p>
        </w:tc>
        <w:tc>
          <w:tcPr>
            <w:tcW w:w="1865" w:type="dxa"/>
            <w:vAlign w:val="center"/>
          </w:tcPr>
          <w:p w14:paraId="04FDF2DA" w14:textId="77777777" w:rsidR="006957F4" w:rsidRPr="006957F4" w:rsidRDefault="006957F4" w:rsidP="00533401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6957F4">
              <w:rPr>
                <w:rFonts w:cstheme="minorHAnsi"/>
                <w:b/>
                <w:bCs/>
                <w:u w:val="single"/>
              </w:rPr>
              <w:t>Summer 1</w:t>
            </w:r>
          </w:p>
        </w:tc>
        <w:tc>
          <w:tcPr>
            <w:tcW w:w="1866" w:type="dxa"/>
            <w:vAlign w:val="center"/>
          </w:tcPr>
          <w:p w14:paraId="1D5A5B7B" w14:textId="77777777" w:rsidR="006957F4" w:rsidRPr="006957F4" w:rsidRDefault="006957F4" w:rsidP="00533401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6957F4">
              <w:rPr>
                <w:rFonts w:cstheme="minorHAnsi"/>
                <w:b/>
                <w:bCs/>
                <w:u w:val="single"/>
              </w:rPr>
              <w:t>Summer 2</w:t>
            </w:r>
          </w:p>
        </w:tc>
        <w:tc>
          <w:tcPr>
            <w:tcW w:w="553" w:type="dxa"/>
            <w:vMerge w:val="restart"/>
            <w:textDirection w:val="tbRl"/>
            <w:vAlign w:val="center"/>
          </w:tcPr>
          <w:p w14:paraId="2E743FB2" w14:textId="77777777" w:rsidR="006957F4" w:rsidRPr="006957F4" w:rsidRDefault="006957F4" w:rsidP="00533401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6957F4">
              <w:rPr>
                <w:rFonts w:cstheme="minorHAnsi"/>
                <w:b/>
                <w:bCs/>
                <w:u w:val="single"/>
              </w:rPr>
              <w:t>Formal Assessment</w:t>
            </w:r>
          </w:p>
        </w:tc>
      </w:tr>
      <w:tr w:rsidR="006957F4" w:rsidRPr="006957F4" w14:paraId="5F45849C" w14:textId="77777777" w:rsidTr="006957F4">
        <w:tc>
          <w:tcPr>
            <w:tcW w:w="1781" w:type="dxa"/>
            <w:vMerge w:val="restart"/>
            <w:vAlign w:val="center"/>
          </w:tcPr>
          <w:p w14:paraId="757A00BC" w14:textId="77777777" w:rsidR="006957F4" w:rsidRPr="006957F4" w:rsidRDefault="006957F4" w:rsidP="008E7A4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957F4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724" w:type="dxa"/>
          </w:tcPr>
          <w:p w14:paraId="2A52401E" w14:textId="1D1BE6D1" w:rsidR="006957F4" w:rsidRPr="006957F4" w:rsidRDefault="006957F4" w:rsidP="008E7A46">
            <w:pPr>
              <w:rPr>
                <w:rFonts w:cstheme="minorHAnsi"/>
              </w:rPr>
            </w:pPr>
            <w:r w:rsidRPr="006957F4">
              <w:rPr>
                <w:rFonts w:cstheme="minorHAnsi"/>
              </w:rPr>
              <w:t xml:space="preserve">Year 7 students will experience a range of different musical styles and genres through performance, </w:t>
            </w:r>
            <w:proofErr w:type="gramStart"/>
            <w:r w:rsidRPr="006957F4">
              <w:rPr>
                <w:rFonts w:cstheme="minorHAnsi"/>
              </w:rPr>
              <w:t>composition</w:t>
            </w:r>
            <w:proofErr w:type="gramEnd"/>
            <w:r w:rsidRPr="006957F4">
              <w:rPr>
                <w:rFonts w:cstheme="minorHAnsi"/>
              </w:rPr>
              <w:t xml:space="preserve"> and appraising tasks.</w:t>
            </w:r>
          </w:p>
          <w:p w14:paraId="6D7A2B78" w14:textId="6373B970" w:rsidR="006957F4" w:rsidRPr="006957F4" w:rsidRDefault="006957F4" w:rsidP="008E7A46">
            <w:pPr>
              <w:rPr>
                <w:rFonts w:cstheme="minorHAnsi"/>
              </w:rPr>
            </w:pPr>
            <w:r w:rsidRPr="006957F4">
              <w:rPr>
                <w:rFonts w:cstheme="minorHAnsi"/>
              </w:rPr>
              <w:t xml:space="preserve">They will use their voice, keyboards, </w:t>
            </w:r>
            <w:proofErr w:type="gramStart"/>
            <w:r w:rsidRPr="006957F4">
              <w:rPr>
                <w:rFonts w:cstheme="minorHAnsi"/>
              </w:rPr>
              <w:t>ukuleles</w:t>
            </w:r>
            <w:proofErr w:type="gramEnd"/>
            <w:r w:rsidRPr="006957F4">
              <w:rPr>
                <w:rFonts w:cstheme="minorHAnsi"/>
              </w:rPr>
              <w:t xml:space="preserve"> and percussion instruments to perform and create music.</w:t>
            </w:r>
          </w:p>
          <w:p w14:paraId="36BC4372" w14:textId="77777777" w:rsidR="006957F4" w:rsidRPr="006957F4" w:rsidRDefault="006957F4" w:rsidP="008E7A46">
            <w:pPr>
              <w:rPr>
                <w:rFonts w:cstheme="minorHAnsi"/>
                <w:b/>
                <w:bCs/>
                <w:u w:val="single"/>
              </w:rPr>
            </w:pPr>
          </w:p>
          <w:p w14:paraId="647B25C1" w14:textId="3072949E" w:rsidR="006957F4" w:rsidRPr="006957F4" w:rsidRDefault="006957F4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1860" w:type="dxa"/>
          </w:tcPr>
          <w:p w14:paraId="4D3E64FD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are learning and improving their singing skills by looking at different styles of Song: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6DB50D7B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Use of rhythm language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5D32423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Posture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01E47AE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Intonation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4B0A671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Warming up skills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C167A07" w14:textId="202F62DF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 </w:t>
            </w:r>
          </w:p>
          <w:p w14:paraId="75542D4A" w14:textId="1C6BDAEF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are also learning the key elements of music: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95A6C6A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Pitch – high and low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CFDF426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Tempo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58C4740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Rhythm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19615E0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Dynamics – loud and quiet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5D211FC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Texture – thick and thin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708C1B1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Timbre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5FB98A4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Structure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636447E2" w14:textId="77777777" w:rsidR="006957F4" w:rsidRPr="006957F4" w:rsidRDefault="006957F4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1858" w:type="dxa"/>
          </w:tcPr>
          <w:p w14:paraId="0B6B5477" w14:textId="77777777" w:rsidR="006957F4" w:rsidRPr="006957F4" w:rsidRDefault="006957F4" w:rsidP="008E7A46">
            <w:pPr>
              <w:rPr>
                <w:rFonts w:cstheme="minorHAnsi"/>
              </w:rPr>
            </w:pPr>
            <w:r w:rsidRPr="006957F4">
              <w:rPr>
                <w:rFonts w:cstheme="minorHAnsi"/>
              </w:rPr>
              <w:t>Students are focussing on Keyboard skills. They will learn to play simple melodies using their right hand, and some will be able to perform a piece using both hands.</w:t>
            </w:r>
          </w:p>
          <w:p w14:paraId="5D7ED003" w14:textId="77777777" w:rsidR="006957F4" w:rsidRPr="006957F4" w:rsidRDefault="006957F4" w:rsidP="008E7A46">
            <w:pPr>
              <w:rPr>
                <w:rFonts w:cstheme="minorHAnsi"/>
              </w:rPr>
            </w:pPr>
          </w:p>
          <w:p w14:paraId="1926A316" w14:textId="73F9E75B" w:rsidR="006957F4" w:rsidRPr="006957F4" w:rsidRDefault="006957F4" w:rsidP="008E7A46">
            <w:pPr>
              <w:rPr>
                <w:rFonts w:cstheme="minorHAnsi"/>
              </w:rPr>
            </w:pPr>
            <w:r w:rsidRPr="006957F4">
              <w:rPr>
                <w:rFonts w:cstheme="minorHAnsi"/>
              </w:rPr>
              <w:t>They will continue to use the elements of music to help them improve their understanding of the pieces they are performing.</w:t>
            </w:r>
          </w:p>
        </w:tc>
        <w:tc>
          <w:tcPr>
            <w:tcW w:w="553" w:type="dxa"/>
            <w:vMerge/>
          </w:tcPr>
          <w:p w14:paraId="7A4B51BD" w14:textId="77777777" w:rsidR="006957F4" w:rsidRPr="006957F4" w:rsidRDefault="006957F4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2701" w:type="dxa"/>
          </w:tcPr>
          <w:p w14:paraId="3199E86B" w14:textId="211B5785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Fonts w:asciiTheme="minorHAnsi" w:hAnsiTheme="minorHAnsi" w:cstheme="minorHAnsi"/>
                <w:sz w:val="22"/>
                <w:szCs w:val="22"/>
              </w:rPr>
              <w:t>Students will be learning how to play the ukulele and will perform a variety of popular songs.</w:t>
            </w:r>
          </w:p>
          <w:p w14:paraId="648E651C" w14:textId="2D4DEA1E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will experience of solo and ensemble performance within the classroom setting and a variety of examples of music.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20E8E9A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DC7922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Fonts w:asciiTheme="minorHAnsi" w:hAnsiTheme="minorHAnsi" w:cstheme="minorHAnsi"/>
                <w:sz w:val="22"/>
                <w:szCs w:val="22"/>
              </w:rPr>
              <w:t>They will focus on:</w:t>
            </w:r>
          </w:p>
          <w:p w14:paraId="1E6ABC48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6957F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Instrumental technique</w:t>
            </w:r>
          </w:p>
          <w:p w14:paraId="7DE06623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6957F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Reading Tab Music</w:t>
            </w:r>
          </w:p>
          <w:p w14:paraId="21C7FCF2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6957F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Ensemble Skills</w:t>
            </w:r>
          </w:p>
          <w:p w14:paraId="711EB3CC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368BBC31" w14:textId="02873FA0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Fonts w:asciiTheme="minorHAnsi" w:hAnsiTheme="minorHAnsi" w:cstheme="minorHAnsi"/>
                <w:sz w:val="22"/>
                <w:szCs w:val="22"/>
              </w:rPr>
              <w:t>They will continue to use their knowledge of the elements of music to help them improve their understanding of the pieces they are performing.</w:t>
            </w:r>
          </w:p>
        </w:tc>
        <w:tc>
          <w:tcPr>
            <w:tcW w:w="2102" w:type="dxa"/>
          </w:tcPr>
          <w:p w14:paraId="016BD3A9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will be revising their Rhythm knowledge.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0A3A75B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15800F0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will be performing and creating music based on rhythm, using percussion instruments.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6828C2FA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ECCD36C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are learning improvisational skills: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2D7D7F0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Creativity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D83D5D8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Confidence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9BF7972" w14:textId="5594AD6A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 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553" w:type="dxa"/>
            <w:vMerge/>
            <w:vAlign w:val="center"/>
          </w:tcPr>
          <w:p w14:paraId="31A2D57E" w14:textId="77777777" w:rsidR="006957F4" w:rsidRPr="006957F4" w:rsidRDefault="006957F4" w:rsidP="008E7A46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1865" w:type="dxa"/>
          </w:tcPr>
          <w:p w14:paraId="5DD7BAF1" w14:textId="1E51E589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will be learning about Instruments, specifically those used in an orchestra.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6DF8040" w14:textId="23D1A63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They will create their own piece of music based on character themes</w:t>
            </w:r>
          </w:p>
          <w:p w14:paraId="382B8B44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98A6FC3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Students are </w:t>
            </w:r>
            <w:proofErr w:type="gramStart"/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given an introduction to</w:t>
            </w:r>
            <w:proofErr w:type="gramEnd"/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instrumental and compositional skills, such as: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EEE97A8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Posture</w:t>
            </w:r>
            <w:r w:rsidRPr="006957F4">
              <w:rPr>
                <w:rStyle w:val="eop"/>
                <w:rFonts w:asciiTheme="minorHAnsi" w:hAnsiTheme="minorHAnsi" w:cstheme="minorHAnsi"/>
                <w:i/>
                <w:iCs/>
                <w:sz w:val="22"/>
                <w:szCs w:val="22"/>
              </w:rPr>
              <w:t> </w:t>
            </w:r>
          </w:p>
          <w:p w14:paraId="323CDFC6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Instrumental techniques</w:t>
            </w:r>
            <w:r w:rsidRPr="006957F4">
              <w:rPr>
                <w:rStyle w:val="eop"/>
                <w:rFonts w:asciiTheme="minorHAnsi" w:hAnsiTheme="minorHAnsi" w:cstheme="minorHAnsi"/>
                <w:i/>
                <w:iCs/>
                <w:sz w:val="22"/>
                <w:szCs w:val="22"/>
              </w:rPr>
              <w:t> </w:t>
            </w:r>
          </w:p>
          <w:p w14:paraId="64617D4E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Dynamic control</w:t>
            </w:r>
            <w:r w:rsidRPr="006957F4">
              <w:rPr>
                <w:rStyle w:val="eop"/>
                <w:rFonts w:asciiTheme="minorHAnsi" w:hAnsiTheme="minorHAnsi" w:cstheme="minorHAnsi"/>
                <w:i/>
                <w:iCs/>
                <w:sz w:val="22"/>
                <w:szCs w:val="22"/>
              </w:rPr>
              <w:t> </w:t>
            </w:r>
          </w:p>
          <w:p w14:paraId="0B10F307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Exploration of timbre</w:t>
            </w:r>
            <w:r w:rsidRPr="006957F4">
              <w:rPr>
                <w:rStyle w:val="eop"/>
                <w:rFonts w:asciiTheme="minorHAnsi" w:hAnsiTheme="minorHAnsi" w:cstheme="minorHAnsi"/>
                <w:i/>
                <w:iCs/>
                <w:sz w:val="22"/>
                <w:szCs w:val="22"/>
              </w:rPr>
              <w:t> </w:t>
            </w:r>
          </w:p>
          <w:p w14:paraId="24481748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Tempo</w:t>
            </w:r>
            <w:r w:rsidRPr="006957F4">
              <w:rPr>
                <w:rStyle w:val="eop"/>
                <w:rFonts w:asciiTheme="minorHAnsi" w:hAnsiTheme="minorHAnsi" w:cstheme="minorHAnsi"/>
                <w:i/>
                <w:iCs/>
                <w:sz w:val="22"/>
                <w:szCs w:val="22"/>
              </w:rPr>
              <w:t> </w:t>
            </w:r>
          </w:p>
          <w:p w14:paraId="7CB1E06C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EFB8313" w14:textId="77777777" w:rsidR="006957F4" w:rsidRPr="006957F4" w:rsidRDefault="006957F4" w:rsidP="008E7A4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Students are </w:t>
            </w:r>
            <w:proofErr w:type="gramStart"/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given an introduction to</w:t>
            </w:r>
            <w:proofErr w:type="gramEnd"/>
            <w:r w:rsidRPr="006957F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simple notation.</w:t>
            </w:r>
            <w:r w:rsidRPr="006957F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EE51CC3" w14:textId="77777777" w:rsidR="006957F4" w:rsidRPr="006957F4" w:rsidRDefault="006957F4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1866" w:type="dxa"/>
          </w:tcPr>
          <w:p w14:paraId="7C3BEF3B" w14:textId="77777777" w:rsidR="006957F4" w:rsidRPr="006957F4" w:rsidRDefault="006957F4" w:rsidP="008E7A46">
            <w:pPr>
              <w:rPr>
                <w:rFonts w:cstheme="minorHAnsi"/>
              </w:rPr>
            </w:pPr>
            <w:r w:rsidRPr="006957F4">
              <w:rPr>
                <w:rFonts w:cstheme="minorHAnsi"/>
              </w:rPr>
              <w:t xml:space="preserve">Students will use </w:t>
            </w:r>
            <w:proofErr w:type="gramStart"/>
            <w:r w:rsidRPr="006957F4">
              <w:rPr>
                <w:rFonts w:cstheme="minorHAnsi"/>
              </w:rPr>
              <w:t>all of</w:t>
            </w:r>
            <w:proofErr w:type="gramEnd"/>
            <w:r w:rsidRPr="006957F4">
              <w:rPr>
                <w:rFonts w:cstheme="minorHAnsi"/>
              </w:rPr>
              <w:t xml:space="preserve"> their knowledge they have learnt throughout the year to create a final performance.</w:t>
            </w:r>
          </w:p>
          <w:p w14:paraId="09E44171" w14:textId="77777777" w:rsidR="006957F4" w:rsidRPr="006957F4" w:rsidRDefault="006957F4" w:rsidP="008E7A46">
            <w:pPr>
              <w:rPr>
                <w:rFonts w:cstheme="minorHAnsi"/>
              </w:rPr>
            </w:pPr>
            <w:r w:rsidRPr="006957F4">
              <w:rPr>
                <w:rFonts w:cstheme="minorHAnsi"/>
              </w:rPr>
              <w:t>They will focus on:</w:t>
            </w:r>
          </w:p>
          <w:p w14:paraId="7BD807BE" w14:textId="77777777" w:rsidR="006957F4" w:rsidRPr="006957F4" w:rsidRDefault="006957F4" w:rsidP="008E7A46">
            <w:pPr>
              <w:rPr>
                <w:rFonts w:cstheme="minorHAnsi"/>
                <w:i/>
                <w:iCs/>
              </w:rPr>
            </w:pPr>
            <w:r w:rsidRPr="006957F4">
              <w:rPr>
                <w:rFonts w:cstheme="minorHAnsi"/>
                <w:i/>
                <w:iCs/>
              </w:rPr>
              <w:t>Instrumental technique</w:t>
            </w:r>
          </w:p>
          <w:p w14:paraId="5A197E0F" w14:textId="77777777" w:rsidR="006957F4" w:rsidRPr="006957F4" w:rsidRDefault="006957F4" w:rsidP="008E7A46">
            <w:pPr>
              <w:rPr>
                <w:rFonts w:cstheme="minorHAnsi"/>
                <w:i/>
                <w:iCs/>
              </w:rPr>
            </w:pPr>
            <w:r w:rsidRPr="006957F4">
              <w:rPr>
                <w:rFonts w:cstheme="minorHAnsi"/>
                <w:i/>
                <w:iCs/>
              </w:rPr>
              <w:t>Ensemble Skills</w:t>
            </w:r>
          </w:p>
          <w:p w14:paraId="0B56DC66" w14:textId="77777777" w:rsidR="006957F4" w:rsidRPr="006957F4" w:rsidRDefault="006957F4" w:rsidP="008E7A46">
            <w:pPr>
              <w:rPr>
                <w:rFonts w:cstheme="minorHAnsi"/>
                <w:i/>
                <w:iCs/>
              </w:rPr>
            </w:pPr>
            <w:r w:rsidRPr="006957F4">
              <w:rPr>
                <w:rFonts w:cstheme="minorHAnsi"/>
                <w:i/>
                <w:iCs/>
              </w:rPr>
              <w:t>Solo performance skills</w:t>
            </w:r>
          </w:p>
          <w:p w14:paraId="468D4473" w14:textId="7AFB0760" w:rsidR="006957F4" w:rsidRPr="006957F4" w:rsidRDefault="006957F4" w:rsidP="008E7A46">
            <w:pPr>
              <w:rPr>
                <w:rFonts w:cstheme="minorHAnsi"/>
              </w:rPr>
            </w:pPr>
          </w:p>
        </w:tc>
        <w:tc>
          <w:tcPr>
            <w:tcW w:w="553" w:type="dxa"/>
            <w:vMerge/>
          </w:tcPr>
          <w:p w14:paraId="3487C0ED" w14:textId="77777777" w:rsidR="006957F4" w:rsidRPr="006957F4" w:rsidRDefault="006957F4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</w:tr>
      <w:tr w:rsidR="006957F4" w:rsidRPr="006957F4" w14:paraId="471F452B" w14:textId="77777777" w:rsidTr="006957F4">
        <w:tc>
          <w:tcPr>
            <w:tcW w:w="1781" w:type="dxa"/>
            <w:vMerge/>
            <w:vAlign w:val="center"/>
          </w:tcPr>
          <w:p w14:paraId="08FD442B" w14:textId="77777777" w:rsidR="006957F4" w:rsidRPr="006957F4" w:rsidRDefault="006957F4" w:rsidP="008E7A46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4" w:type="dxa"/>
          </w:tcPr>
          <w:p w14:paraId="772CE3E2" w14:textId="77777777" w:rsidR="006957F4" w:rsidRPr="006957F4" w:rsidRDefault="006957F4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1860" w:type="dxa"/>
          </w:tcPr>
          <w:p w14:paraId="102F5322" w14:textId="609C6A19" w:rsidR="006957F4" w:rsidRPr="006957F4" w:rsidRDefault="006957F4" w:rsidP="008E7A46">
            <w:pPr>
              <w:rPr>
                <w:rFonts w:cstheme="minorHAnsi"/>
              </w:rPr>
            </w:pPr>
            <w:r w:rsidRPr="006957F4">
              <w:rPr>
                <w:rFonts w:cstheme="minorHAnsi"/>
              </w:rPr>
              <w:t>Performance: small group vocal performance</w:t>
            </w:r>
          </w:p>
        </w:tc>
        <w:tc>
          <w:tcPr>
            <w:tcW w:w="1858" w:type="dxa"/>
          </w:tcPr>
          <w:p w14:paraId="029506EA" w14:textId="5D83BBCC" w:rsidR="006957F4" w:rsidRPr="006957F4" w:rsidRDefault="006957F4" w:rsidP="008E7A46">
            <w:pPr>
              <w:rPr>
                <w:rFonts w:cstheme="minorHAnsi"/>
              </w:rPr>
            </w:pPr>
            <w:r w:rsidRPr="006957F4">
              <w:rPr>
                <w:rFonts w:cstheme="minorHAnsi"/>
              </w:rPr>
              <w:t>Performance: short piece on keyboard</w:t>
            </w:r>
          </w:p>
        </w:tc>
        <w:tc>
          <w:tcPr>
            <w:tcW w:w="553" w:type="dxa"/>
            <w:vMerge/>
          </w:tcPr>
          <w:p w14:paraId="2A36DE08" w14:textId="77777777" w:rsidR="006957F4" w:rsidRPr="006957F4" w:rsidRDefault="006957F4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2701" w:type="dxa"/>
          </w:tcPr>
          <w:p w14:paraId="15F09408" w14:textId="0A29D96B" w:rsidR="006957F4" w:rsidRPr="006957F4" w:rsidRDefault="006957F4" w:rsidP="008E7A46">
            <w:pPr>
              <w:rPr>
                <w:rFonts w:cstheme="minorHAnsi"/>
              </w:rPr>
            </w:pPr>
            <w:r w:rsidRPr="006957F4">
              <w:rPr>
                <w:rFonts w:cstheme="minorHAnsi"/>
              </w:rPr>
              <w:t>Performance: small group ukulele performance</w:t>
            </w:r>
          </w:p>
        </w:tc>
        <w:tc>
          <w:tcPr>
            <w:tcW w:w="2102" w:type="dxa"/>
          </w:tcPr>
          <w:p w14:paraId="496BA716" w14:textId="155C61AB" w:rsidR="009D49FC" w:rsidRPr="009D49FC" w:rsidRDefault="009D49FC" w:rsidP="008E7A46">
            <w:pPr>
              <w:rPr>
                <w:rFonts w:cstheme="minorHAnsi"/>
              </w:rPr>
            </w:pPr>
            <w:r w:rsidRPr="009D49FC">
              <w:rPr>
                <w:rFonts w:cstheme="minorHAnsi"/>
              </w:rPr>
              <w:t>Composition: create a piece of rhythmic music</w:t>
            </w:r>
          </w:p>
        </w:tc>
        <w:tc>
          <w:tcPr>
            <w:tcW w:w="553" w:type="dxa"/>
            <w:vMerge/>
            <w:vAlign w:val="center"/>
          </w:tcPr>
          <w:p w14:paraId="41F5C8F7" w14:textId="77777777" w:rsidR="006957F4" w:rsidRPr="006957F4" w:rsidRDefault="006957F4" w:rsidP="008E7A46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1865" w:type="dxa"/>
          </w:tcPr>
          <w:p w14:paraId="0D2B7AA2" w14:textId="7D91950F" w:rsidR="006957F4" w:rsidRPr="009D49FC" w:rsidRDefault="009D49FC" w:rsidP="008E7A46">
            <w:pPr>
              <w:rPr>
                <w:rFonts w:cstheme="minorHAnsi"/>
              </w:rPr>
            </w:pPr>
            <w:r w:rsidRPr="009D49FC">
              <w:rPr>
                <w:rFonts w:cstheme="minorHAnsi"/>
              </w:rPr>
              <w:t>Composition: Create character themes</w:t>
            </w:r>
          </w:p>
        </w:tc>
        <w:tc>
          <w:tcPr>
            <w:tcW w:w="1866" w:type="dxa"/>
          </w:tcPr>
          <w:p w14:paraId="580C5697" w14:textId="5BCE6A82" w:rsidR="006957F4" w:rsidRPr="009D49FC" w:rsidRDefault="009D49FC" w:rsidP="008E7A46">
            <w:pPr>
              <w:rPr>
                <w:rFonts w:cstheme="minorHAnsi"/>
              </w:rPr>
            </w:pPr>
            <w:r w:rsidRPr="009D49FC">
              <w:rPr>
                <w:rFonts w:cstheme="minorHAnsi"/>
              </w:rPr>
              <w:t xml:space="preserve">Performance: solo or duet </w:t>
            </w:r>
          </w:p>
        </w:tc>
        <w:tc>
          <w:tcPr>
            <w:tcW w:w="553" w:type="dxa"/>
            <w:vMerge/>
          </w:tcPr>
          <w:p w14:paraId="6C62D278" w14:textId="77777777" w:rsidR="006957F4" w:rsidRPr="006957F4" w:rsidRDefault="006957F4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</w:tr>
      <w:tr w:rsidR="00754CD6" w:rsidRPr="006957F4" w14:paraId="4E2638E2" w14:textId="77777777" w:rsidTr="00F17B07">
        <w:tc>
          <w:tcPr>
            <w:tcW w:w="1781" w:type="dxa"/>
            <w:vMerge w:val="restart"/>
            <w:vAlign w:val="center"/>
          </w:tcPr>
          <w:p w14:paraId="15AD6C93" w14:textId="77777777" w:rsidR="00754CD6" w:rsidRPr="006957F4" w:rsidRDefault="00754CD6" w:rsidP="008E7A4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957F4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724" w:type="dxa"/>
          </w:tcPr>
          <w:p w14:paraId="45941A05" w14:textId="77777777" w:rsidR="00754CD6" w:rsidRDefault="00754CD6" w:rsidP="008E7A46">
            <w:pPr>
              <w:rPr>
                <w:rFonts w:cstheme="minorHAnsi"/>
              </w:rPr>
            </w:pPr>
            <w:r w:rsidRPr="00644BC4">
              <w:rPr>
                <w:rFonts w:cstheme="minorHAnsi"/>
              </w:rPr>
              <w:t>Year 8 students are building on their musical knowledge</w:t>
            </w:r>
            <w:r>
              <w:rPr>
                <w:rFonts w:cstheme="minorHAnsi"/>
              </w:rPr>
              <w:t xml:space="preserve"> by continuing to explore different styles and genres of music.</w:t>
            </w:r>
          </w:p>
          <w:p w14:paraId="6F0E972A" w14:textId="77777777" w:rsidR="00754CD6" w:rsidRDefault="00754CD6" w:rsidP="008E7A46">
            <w:pPr>
              <w:rPr>
                <w:rFonts w:cstheme="minorHAnsi"/>
              </w:rPr>
            </w:pPr>
            <w:r>
              <w:rPr>
                <w:rFonts w:cstheme="minorHAnsi"/>
              </w:rPr>
              <w:t>They will be focussing on The Blues, World Music and Film Music.</w:t>
            </w:r>
          </w:p>
          <w:p w14:paraId="392AF0BC" w14:textId="395AFD22" w:rsidR="00754CD6" w:rsidRPr="00644BC4" w:rsidRDefault="00754CD6" w:rsidP="008E7A46">
            <w:pPr>
              <w:rPr>
                <w:rFonts w:cstheme="minorHAnsi"/>
              </w:rPr>
            </w:pPr>
            <w:r>
              <w:rPr>
                <w:rFonts w:cstheme="minorHAnsi"/>
              </w:rPr>
              <w:t>They will perform and compose their own music within these genres.</w:t>
            </w:r>
          </w:p>
        </w:tc>
        <w:tc>
          <w:tcPr>
            <w:tcW w:w="3718" w:type="dxa"/>
            <w:gridSpan w:val="2"/>
          </w:tcPr>
          <w:p w14:paraId="2FC40DD7" w14:textId="77777777" w:rsidR="00754CD6" w:rsidRPr="00644BC4" w:rsidRDefault="00754CD6" w:rsidP="00644B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44BC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are improving their instrumental and singing skills by focussing on The Blues.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They will explore the genre and learn about the history and key features.</w:t>
            </w:r>
          </w:p>
          <w:p w14:paraId="0F53C388" w14:textId="77777777" w:rsidR="00754CD6" w:rsidRPr="00644BC4" w:rsidRDefault="00754CD6" w:rsidP="00644B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44BC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B80E464" w14:textId="0A302F39" w:rsidR="00754CD6" w:rsidRPr="00644BC4" w:rsidRDefault="00754CD6" w:rsidP="00644B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44BC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Students are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also</w:t>
            </w:r>
            <w:r w:rsidRPr="00644BC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learning to develop improvisational skills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through composition and performance tasks</w:t>
            </w:r>
            <w:r w:rsidRPr="00644BC4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:</w:t>
            </w:r>
            <w:r w:rsidRPr="00644BC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AC69BB5" w14:textId="77777777" w:rsidR="00754CD6" w:rsidRPr="00644BC4" w:rsidRDefault="00754CD6" w:rsidP="00644B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44BC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Creativity</w:t>
            </w:r>
            <w:r w:rsidRPr="00644BC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0503E40" w14:textId="77777777" w:rsidR="00754CD6" w:rsidRPr="00644BC4" w:rsidRDefault="00754CD6" w:rsidP="00644B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44BC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Confidence</w:t>
            </w:r>
            <w:r w:rsidRPr="00644BC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17112BD" w14:textId="77777777" w:rsidR="00754CD6" w:rsidRPr="00644BC4" w:rsidRDefault="00754CD6" w:rsidP="00644B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44BC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Fluency</w:t>
            </w:r>
            <w:r w:rsidRPr="00644BC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9E8AF4E" w14:textId="77777777" w:rsidR="00754CD6" w:rsidRPr="00644BC4" w:rsidRDefault="00754CD6" w:rsidP="00644B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44BC4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Structure</w:t>
            </w:r>
            <w:r w:rsidRPr="00644BC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5259580" w14:textId="0BB9D4ED" w:rsidR="00754CD6" w:rsidRPr="00754CD6" w:rsidRDefault="00754CD6" w:rsidP="00754CD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44BC4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553" w:type="dxa"/>
            <w:vMerge/>
          </w:tcPr>
          <w:p w14:paraId="7DE5255D" w14:textId="77777777" w:rsidR="00754CD6" w:rsidRPr="006957F4" w:rsidRDefault="00754CD6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4803" w:type="dxa"/>
            <w:gridSpan w:val="2"/>
          </w:tcPr>
          <w:p w14:paraId="3D2D4974" w14:textId="36D5651E" w:rsidR="00754CD6" w:rsidRDefault="00754CD6" w:rsidP="008E7A46">
            <w:pPr>
              <w:rPr>
                <w:rFonts w:cstheme="minorHAnsi"/>
              </w:rPr>
            </w:pPr>
            <w:r w:rsidRPr="00754CD6">
              <w:rPr>
                <w:rFonts w:cstheme="minorHAnsi"/>
              </w:rPr>
              <w:t xml:space="preserve">Students </w:t>
            </w:r>
            <w:r>
              <w:rPr>
                <w:rFonts w:cstheme="minorHAnsi"/>
              </w:rPr>
              <w:t xml:space="preserve">will be focussing on World Music, they will be experiencing music from around the World through appraising, performing, and composing tasks. </w:t>
            </w:r>
          </w:p>
          <w:p w14:paraId="6BAF7517" w14:textId="77777777" w:rsidR="00EE2373" w:rsidRDefault="00754CD6" w:rsidP="008E7A46">
            <w:pPr>
              <w:rPr>
                <w:rFonts w:cstheme="minorHAnsi"/>
              </w:rPr>
            </w:pPr>
            <w:r>
              <w:rPr>
                <w:rFonts w:cstheme="minorHAnsi"/>
              </w:rPr>
              <w:t>We will focus on</w:t>
            </w:r>
            <w:r w:rsidR="00EE2373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</w:t>
            </w:r>
          </w:p>
          <w:p w14:paraId="3FAA8376" w14:textId="77777777" w:rsidR="00EE2373" w:rsidRPr="00EE2373" w:rsidRDefault="00754CD6" w:rsidP="008E7A46">
            <w:pPr>
              <w:rPr>
                <w:rFonts w:cstheme="minorHAnsi"/>
                <w:i/>
                <w:iCs/>
              </w:rPr>
            </w:pPr>
            <w:r w:rsidRPr="00EE2373">
              <w:rPr>
                <w:rFonts w:cstheme="minorHAnsi"/>
                <w:i/>
                <w:iCs/>
              </w:rPr>
              <w:t xml:space="preserve">West African Drumming, </w:t>
            </w:r>
          </w:p>
          <w:p w14:paraId="19B3D82E" w14:textId="77777777" w:rsidR="00EE2373" w:rsidRPr="00EE2373" w:rsidRDefault="00754CD6" w:rsidP="008E7A46">
            <w:pPr>
              <w:rPr>
                <w:rFonts w:cstheme="minorHAnsi"/>
                <w:i/>
                <w:iCs/>
              </w:rPr>
            </w:pPr>
            <w:r w:rsidRPr="00EE2373">
              <w:rPr>
                <w:rFonts w:cstheme="minorHAnsi"/>
                <w:i/>
                <w:iCs/>
              </w:rPr>
              <w:t>Traditional Indian Raga,</w:t>
            </w:r>
          </w:p>
          <w:p w14:paraId="69399EC4" w14:textId="77777777" w:rsidR="00EE2373" w:rsidRPr="00EE2373" w:rsidRDefault="00754CD6" w:rsidP="008E7A46">
            <w:pPr>
              <w:rPr>
                <w:rFonts w:cstheme="minorHAnsi"/>
                <w:i/>
                <w:iCs/>
              </w:rPr>
            </w:pPr>
            <w:r w:rsidRPr="00EE2373">
              <w:rPr>
                <w:rFonts w:cstheme="minorHAnsi"/>
                <w:i/>
                <w:iCs/>
              </w:rPr>
              <w:t xml:space="preserve">Traditional Chinese folk music </w:t>
            </w:r>
          </w:p>
          <w:p w14:paraId="358868D3" w14:textId="77072C41" w:rsidR="00754CD6" w:rsidRPr="00EE2373" w:rsidRDefault="00754CD6" w:rsidP="008E7A46">
            <w:pPr>
              <w:rPr>
                <w:rFonts w:cstheme="minorHAnsi"/>
                <w:i/>
                <w:iCs/>
              </w:rPr>
            </w:pPr>
            <w:r w:rsidRPr="00EE2373">
              <w:rPr>
                <w:rFonts w:cstheme="minorHAnsi"/>
                <w:i/>
                <w:iCs/>
              </w:rPr>
              <w:t>and Reggae.</w:t>
            </w:r>
          </w:p>
          <w:p w14:paraId="66A02E79" w14:textId="77777777" w:rsidR="00754CD6" w:rsidRDefault="00754CD6" w:rsidP="008E7A46">
            <w:pPr>
              <w:rPr>
                <w:rFonts w:cstheme="minorHAnsi"/>
              </w:rPr>
            </w:pPr>
          </w:p>
          <w:p w14:paraId="149C510E" w14:textId="57DA7975" w:rsidR="00754CD6" w:rsidRPr="00754CD6" w:rsidRDefault="00754CD6" w:rsidP="008E7A4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continue to use the elements of music to help understand and to be able to play these different styles of music. </w:t>
            </w:r>
          </w:p>
        </w:tc>
        <w:tc>
          <w:tcPr>
            <w:tcW w:w="553" w:type="dxa"/>
            <w:vMerge/>
            <w:vAlign w:val="center"/>
          </w:tcPr>
          <w:p w14:paraId="4BDE476C" w14:textId="77777777" w:rsidR="00754CD6" w:rsidRPr="006957F4" w:rsidRDefault="00754CD6" w:rsidP="008E7A46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3731" w:type="dxa"/>
            <w:gridSpan w:val="2"/>
          </w:tcPr>
          <w:p w14:paraId="76FD9685" w14:textId="77777777" w:rsidR="00754CD6" w:rsidRDefault="00754CD6" w:rsidP="008E7A46">
            <w:pPr>
              <w:rPr>
                <w:rFonts w:cstheme="minorHAnsi"/>
              </w:rPr>
            </w:pPr>
            <w:r w:rsidRPr="00754CD6">
              <w:rPr>
                <w:rFonts w:cstheme="minorHAnsi"/>
              </w:rPr>
              <w:t xml:space="preserve">Students will </w:t>
            </w:r>
            <w:r>
              <w:rPr>
                <w:rFonts w:cstheme="minorHAnsi"/>
              </w:rPr>
              <w:t xml:space="preserve">explore the world of Film </w:t>
            </w:r>
            <w:proofErr w:type="gramStart"/>
            <w:r>
              <w:rPr>
                <w:rFonts w:cstheme="minorHAnsi"/>
              </w:rPr>
              <w:t>Music,</w:t>
            </w:r>
            <w:proofErr w:type="gramEnd"/>
            <w:r>
              <w:rPr>
                <w:rFonts w:cstheme="minorHAnsi"/>
              </w:rPr>
              <w:t xml:space="preserve"> they will appraise and analyse different types of Film Music </w:t>
            </w:r>
            <w:r w:rsidR="00EE2373">
              <w:rPr>
                <w:rFonts w:cstheme="minorHAnsi"/>
              </w:rPr>
              <w:t>through listening tasks.</w:t>
            </w:r>
          </w:p>
          <w:p w14:paraId="66E54BD7" w14:textId="77777777" w:rsidR="00EE2373" w:rsidRDefault="00EE2373" w:rsidP="008E7A46">
            <w:pPr>
              <w:rPr>
                <w:rFonts w:cstheme="minorHAnsi"/>
              </w:rPr>
            </w:pPr>
          </w:p>
          <w:p w14:paraId="16BC02F3" w14:textId="38D2E174" w:rsidR="00EE2373" w:rsidRDefault="00EE2373" w:rsidP="008E7A46">
            <w:pPr>
              <w:rPr>
                <w:rFonts w:cstheme="minorHAnsi"/>
              </w:rPr>
            </w:pPr>
            <w:r>
              <w:rPr>
                <w:rFonts w:cstheme="minorHAnsi"/>
              </w:rPr>
              <w:t>Students will create and perform their own piece of music to accompany a Film trailer. They will focus on:</w:t>
            </w:r>
          </w:p>
          <w:p w14:paraId="53F3197D" w14:textId="77777777" w:rsidR="00EE2373" w:rsidRPr="00EE2373" w:rsidRDefault="00EE2373" w:rsidP="00EE237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EE2373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Instrumental techniques</w:t>
            </w:r>
            <w:r w:rsidRPr="00EE2373">
              <w:rPr>
                <w:rStyle w:val="eop"/>
                <w:rFonts w:asciiTheme="minorHAnsi" w:hAnsiTheme="minorHAnsi" w:cstheme="minorHAnsi"/>
                <w:i/>
                <w:iCs/>
                <w:sz w:val="22"/>
                <w:szCs w:val="22"/>
              </w:rPr>
              <w:t> </w:t>
            </w:r>
          </w:p>
          <w:p w14:paraId="3025B6FD" w14:textId="77777777" w:rsidR="00EE2373" w:rsidRPr="00EE2373" w:rsidRDefault="00EE2373" w:rsidP="00EE237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EE2373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Dynamic control</w:t>
            </w:r>
            <w:r w:rsidRPr="00EE2373">
              <w:rPr>
                <w:rStyle w:val="eop"/>
                <w:rFonts w:asciiTheme="minorHAnsi" w:hAnsiTheme="minorHAnsi" w:cstheme="minorHAnsi"/>
                <w:i/>
                <w:iCs/>
                <w:sz w:val="22"/>
                <w:szCs w:val="22"/>
              </w:rPr>
              <w:t> </w:t>
            </w:r>
          </w:p>
          <w:p w14:paraId="31E9D4F0" w14:textId="77777777" w:rsidR="00EE2373" w:rsidRPr="00EE2373" w:rsidRDefault="00EE2373" w:rsidP="00EE237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EE2373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Exploration of timbre</w:t>
            </w:r>
            <w:r w:rsidRPr="00EE2373">
              <w:rPr>
                <w:rStyle w:val="eop"/>
                <w:rFonts w:asciiTheme="minorHAnsi" w:hAnsiTheme="minorHAnsi" w:cstheme="minorHAnsi"/>
                <w:i/>
                <w:iCs/>
                <w:sz w:val="22"/>
                <w:szCs w:val="22"/>
              </w:rPr>
              <w:t> </w:t>
            </w:r>
          </w:p>
          <w:p w14:paraId="729ACA89" w14:textId="77777777" w:rsidR="00EE2373" w:rsidRPr="00EE2373" w:rsidRDefault="00EE2373" w:rsidP="00EE237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EE2373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Tempo</w:t>
            </w:r>
            <w:r w:rsidRPr="00EE2373">
              <w:rPr>
                <w:rStyle w:val="eop"/>
                <w:rFonts w:asciiTheme="minorHAnsi" w:hAnsiTheme="minorHAnsi" w:cstheme="minorHAnsi"/>
                <w:i/>
                <w:iCs/>
                <w:sz w:val="22"/>
                <w:szCs w:val="22"/>
              </w:rPr>
              <w:t> </w:t>
            </w:r>
          </w:p>
          <w:p w14:paraId="3758D152" w14:textId="77777777" w:rsidR="00EE2373" w:rsidRPr="00EE2373" w:rsidRDefault="00EE2373" w:rsidP="00EE237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E237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656311D3" w14:textId="77777777" w:rsidR="00EE2373" w:rsidRPr="00EE2373" w:rsidRDefault="00EE2373" w:rsidP="00EE237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E237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Students are developing their skills in simple notation:</w:t>
            </w:r>
            <w:r w:rsidRPr="00EE237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4AFC018" w14:textId="77777777" w:rsidR="00EE2373" w:rsidRPr="00EE2373" w:rsidRDefault="00EE2373" w:rsidP="00EE237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EE2373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Apply a form of notation as appropriate</w:t>
            </w:r>
          </w:p>
          <w:p w14:paraId="6B2194B5" w14:textId="556820B7" w:rsidR="00EE2373" w:rsidRPr="00754CD6" w:rsidRDefault="00EE2373" w:rsidP="008E7A46">
            <w:pPr>
              <w:rPr>
                <w:rFonts w:cstheme="minorHAnsi"/>
              </w:rPr>
            </w:pPr>
          </w:p>
        </w:tc>
        <w:tc>
          <w:tcPr>
            <w:tcW w:w="553" w:type="dxa"/>
            <w:vMerge/>
          </w:tcPr>
          <w:p w14:paraId="0252D0EE" w14:textId="77777777" w:rsidR="00754CD6" w:rsidRPr="006957F4" w:rsidRDefault="00754CD6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</w:tr>
      <w:tr w:rsidR="00754CD6" w:rsidRPr="006957F4" w14:paraId="501F2903" w14:textId="77777777" w:rsidTr="006F7369">
        <w:tc>
          <w:tcPr>
            <w:tcW w:w="1781" w:type="dxa"/>
            <w:vMerge/>
            <w:vAlign w:val="center"/>
          </w:tcPr>
          <w:p w14:paraId="2B6104C7" w14:textId="77777777" w:rsidR="00754CD6" w:rsidRPr="006957F4" w:rsidRDefault="00754CD6" w:rsidP="008E7A46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24" w:type="dxa"/>
          </w:tcPr>
          <w:p w14:paraId="4401157E" w14:textId="77777777" w:rsidR="00754CD6" w:rsidRPr="006957F4" w:rsidRDefault="00754CD6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3718" w:type="dxa"/>
            <w:gridSpan w:val="2"/>
          </w:tcPr>
          <w:p w14:paraId="07BF2519" w14:textId="64497858" w:rsidR="00754CD6" w:rsidRPr="006957F4" w:rsidRDefault="00754CD6" w:rsidP="008E7A46">
            <w:pPr>
              <w:rPr>
                <w:rFonts w:cstheme="minorHAnsi"/>
                <w:b/>
                <w:bCs/>
                <w:u w:val="single"/>
              </w:rPr>
            </w:pPr>
            <w:r w:rsidRPr="00644BC4">
              <w:rPr>
                <w:rFonts w:cstheme="minorHAnsi"/>
              </w:rPr>
              <w:t>Composition: creating a Blues piece.</w:t>
            </w:r>
          </w:p>
        </w:tc>
        <w:tc>
          <w:tcPr>
            <w:tcW w:w="553" w:type="dxa"/>
            <w:vMerge/>
          </w:tcPr>
          <w:p w14:paraId="4AFEEF8C" w14:textId="77777777" w:rsidR="00754CD6" w:rsidRPr="006957F4" w:rsidRDefault="00754CD6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4803" w:type="dxa"/>
            <w:gridSpan w:val="2"/>
          </w:tcPr>
          <w:p w14:paraId="64A8F9A8" w14:textId="148B1403" w:rsidR="00754CD6" w:rsidRPr="00754CD6" w:rsidRDefault="00754CD6" w:rsidP="008E7A46">
            <w:pPr>
              <w:rPr>
                <w:rFonts w:cstheme="minorHAnsi"/>
              </w:rPr>
            </w:pPr>
            <w:r w:rsidRPr="00754CD6">
              <w:rPr>
                <w:rFonts w:cstheme="minorHAnsi"/>
              </w:rPr>
              <w:t>Composition and Performance: performing and improvising a short piece based on one of the styles of music.</w:t>
            </w:r>
          </w:p>
        </w:tc>
        <w:tc>
          <w:tcPr>
            <w:tcW w:w="553" w:type="dxa"/>
            <w:vMerge/>
            <w:vAlign w:val="center"/>
          </w:tcPr>
          <w:p w14:paraId="417E85D6" w14:textId="77777777" w:rsidR="00754CD6" w:rsidRPr="006957F4" w:rsidRDefault="00754CD6" w:rsidP="008E7A46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3731" w:type="dxa"/>
            <w:gridSpan w:val="2"/>
          </w:tcPr>
          <w:p w14:paraId="348D756C" w14:textId="2BCB80EF" w:rsidR="00754CD6" w:rsidRPr="00EE2373" w:rsidRDefault="00EE2373" w:rsidP="008E7A46">
            <w:pPr>
              <w:rPr>
                <w:rFonts w:cstheme="minorHAnsi"/>
              </w:rPr>
            </w:pPr>
            <w:r w:rsidRPr="00EE2373">
              <w:rPr>
                <w:rFonts w:cstheme="minorHAnsi"/>
              </w:rPr>
              <w:t>Composition: Create a piece of music to accompany a film trailer.</w:t>
            </w:r>
          </w:p>
        </w:tc>
        <w:tc>
          <w:tcPr>
            <w:tcW w:w="553" w:type="dxa"/>
            <w:vMerge/>
          </w:tcPr>
          <w:p w14:paraId="31DE89ED" w14:textId="77777777" w:rsidR="00754CD6" w:rsidRPr="006957F4" w:rsidRDefault="00754CD6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</w:tr>
      <w:tr w:rsidR="00AA6890" w:rsidRPr="006957F4" w14:paraId="4AC3CF9B" w14:textId="77777777" w:rsidTr="00AA6890">
        <w:trPr>
          <w:trHeight w:val="5471"/>
        </w:trPr>
        <w:tc>
          <w:tcPr>
            <w:tcW w:w="1781" w:type="dxa"/>
            <w:vMerge w:val="restart"/>
            <w:vAlign w:val="center"/>
          </w:tcPr>
          <w:p w14:paraId="56752591" w14:textId="77777777" w:rsidR="00AA6890" w:rsidRPr="006957F4" w:rsidRDefault="00AA6890" w:rsidP="008E7A4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957F4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2724" w:type="dxa"/>
          </w:tcPr>
          <w:p w14:paraId="43206D40" w14:textId="77777777" w:rsidR="00AA6890" w:rsidRDefault="00346973" w:rsidP="008E7A46">
            <w:pPr>
              <w:rPr>
                <w:rFonts w:cstheme="minorHAnsi"/>
              </w:rPr>
            </w:pPr>
            <w:r w:rsidRPr="00346973">
              <w:rPr>
                <w:rFonts w:cstheme="minorHAnsi"/>
              </w:rPr>
              <w:t xml:space="preserve">In </w:t>
            </w:r>
            <w:r>
              <w:rPr>
                <w:rFonts w:cstheme="minorHAnsi"/>
              </w:rPr>
              <w:t xml:space="preserve">year 9 students will continue to embed and develop their musical skills in performance, </w:t>
            </w:r>
            <w:proofErr w:type="gramStart"/>
            <w:r>
              <w:rPr>
                <w:rFonts w:cstheme="minorHAnsi"/>
              </w:rPr>
              <w:t>composition</w:t>
            </w:r>
            <w:proofErr w:type="gramEnd"/>
            <w:r>
              <w:rPr>
                <w:rFonts w:cstheme="minorHAnsi"/>
              </w:rPr>
              <w:t xml:space="preserve"> and appraising music.</w:t>
            </w:r>
          </w:p>
          <w:p w14:paraId="2AAA86C8" w14:textId="77777777" w:rsidR="00346973" w:rsidRDefault="00346973" w:rsidP="008E7A46">
            <w:pPr>
              <w:rPr>
                <w:rFonts w:cstheme="minorHAnsi"/>
              </w:rPr>
            </w:pPr>
            <w:r>
              <w:rPr>
                <w:rFonts w:cstheme="minorHAnsi"/>
              </w:rPr>
              <w:t>They will do this by studying different styles of music: Popular Music and Video Game Music.</w:t>
            </w:r>
          </w:p>
          <w:p w14:paraId="672EFE78" w14:textId="26D7A817" w:rsidR="00346973" w:rsidRPr="00346973" w:rsidRDefault="00346973" w:rsidP="008E7A46">
            <w:pPr>
              <w:rPr>
                <w:rFonts w:cstheme="minorHAnsi"/>
              </w:rPr>
            </w:pPr>
            <w:r>
              <w:rPr>
                <w:rFonts w:cstheme="minorHAnsi"/>
              </w:rPr>
              <w:t>They will also continue to improve their instrumental skills on the keyboard and ukulele.</w:t>
            </w:r>
          </w:p>
        </w:tc>
        <w:tc>
          <w:tcPr>
            <w:tcW w:w="3718" w:type="dxa"/>
            <w:gridSpan w:val="2"/>
          </w:tcPr>
          <w:p w14:paraId="52EF3D61" w14:textId="4A16F254" w:rsidR="00B32308" w:rsidRPr="00346973" w:rsidRDefault="00346973" w:rsidP="008E7A46">
            <w:pPr>
              <w:rPr>
                <w:rFonts w:cstheme="minorHAnsi"/>
              </w:rPr>
            </w:pPr>
            <w:r w:rsidRPr="00346973">
              <w:rPr>
                <w:rFonts w:cstheme="minorHAnsi"/>
              </w:rPr>
              <w:t>Students</w:t>
            </w:r>
            <w:r w:rsidR="00B32308">
              <w:rPr>
                <w:rFonts w:cstheme="minorHAnsi"/>
              </w:rPr>
              <w:t xml:space="preserve"> are focussing on Popular </w:t>
            </w:r>
            <w:proofErr w:type="gramStart"/>
            <w:r w:rsidR="00B32308">
              <w:rPr>
                <w:rFonts w:cstheme="minorHAnsi"/>
              </w:rPr>
              <w:t>Music,</w:t>
            </w:r>
            <w:proofErr w:type="gramEnd"/>
            <w:r w:rsidR="00B32308">
              <w:rPr>
                <w:rFonts w:cstheme="minorHAnsi"/>
              </w:rPr>
              <w:t xml:space="preserve"> they are exploring this genre of music by performing a variety of songs. They will learn to play these songs on the ukulele and keyboard.</w:t>
            </w:r>
          </w:p>
          <w:p w14:paraId="283FBE45" w14:textId="11035F54" w:rsidR="00AA6890" w:rsidRDefault="00B32308" w:rsidP="008E7A46">
            <w:pPr>
              <w:rPr>
                <w:rFonts w:cstheme="minorHAnsi"/>
              </w:rPr>
            </w:pPr>
            <w:r>
              <w:rPr>
                <w:rFonts w:cstheme="minorHAnsi"/>
              </w:rPr>
              <w:t>Students will also look at the history and key features of Popular Music.</w:t>
            </w:r>
          </w:p>
          <w:p w14:paraId="496CC75F" w14:textId="6D2967A4" w:rsidR="00B32308" w:rsidRDefault="00B32308" w:rsidP="008E7A46">
            <w:pPr>
              <w:rPr>
                <w:rFonts w:cstheme="minorHAnsi"/>
              </w:rPr>
            </w:pPr>
          </w:p>
          <w:p w14:paraId="687A0080" w14:textId="76745852" w:rsidR="00B32308" w:rsidRDefault="00B32308" w:rsidP="008E7A46">
            <w:pPr>
              <w:rPr>
                <w:rFonts w:cstheme="minorHAnsi"/>
              </w:rPr>
            </w:pPr>
            <w:r>
              <w:rPr>
                <w:rFonts w:cstheme="minorHAnsi"/>
              </w:rPr>
              <w:t>Skills students will focus on are:</w:t>
            </w:r>
          </w:p>
          <w:p w14:paraId="52425B03" w14:textId="77777777" w:rsidR="00B32308" w:rsidRPr="00B32308" w:rsidRDefault="00B32308" w:rsidP="00B323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32308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Unison and part singing</w:t>
            </w:r>
            <w:r w:rsidRPr="00B32308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6AA5B67" w14:textId="77777777" w:rsidR="00B32308" w:rsidRPr="00B32308" w:rsidRDefault="00B32308" w:rsidP="00B323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32308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Intonation</w:t>
            </w:r>
            <w:r w:rsidRPr="00B32308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60816C09" w14:textId="77777777" w:rsidR="00B32308" w:rsidRPr="00B32308" w:rsidRDefault="00B32308" w:rsidP="00B323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32308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Breath control</w:t>
            </w:r>
            <w:r w:rsidRPr="00B32308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601A8B81" w14:textId="77777777" w:rsidR="00B32308" w:rsidRPr="00B32308" w:rsidRDefault="00B32308" w:rsidP="00B323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32308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Posture</w:t>
            </w:r>
            <w:r w:rsidRPr="00B32308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566C5D4" w14:textId="77777777" w:rsidR="00B32308" w:rsidRPr="00B32308" w:rsidRDefault="00B32308" w:rsidP="00B323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32308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Dynamic control</w:t>
            </w:r>
            <w:r w:rsidRPr="00B32308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2C03A6C" w14:textId="77777777" w:rsidR="00B32308" w:rsidRPr="00B32308" w:rsidRDefault="00B32308" w:rsidP="00B323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32308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Aural perception</w:t>
            </w:r>
            <w:r w:rsidRPr="00B32308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38E03FF" w14:textId="77777777" w:rsidR="00B32308" w:rsidRPr="00B32308" w:rsidRDefault="00B32308" w:rsidP="00B323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32308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Exploration of timbre</w:t>
            </w:r>
            <w:r w:rsidRPr="00B32308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A3C2169" w14:textId="77777777" w:rsidR="00B32308" w:rsidRPr="00B32308" w:rsidRDefault="00B32308" w:rsidP="00B323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32308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Warming up</w:t>
            </w:r>
            <w:r w:rsidRPr="00B32308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686D2D02" w14:textId="77777777" w:rsidR="00B32308" w:rsidRPr="00B32308" w:rsidRDefault="00B32308" w:rsidP="008E7A46">
            <w:pPr>
              <w:rPr>
                <w:rFonts w:cstheme="minorHAnsi"/>
              </w:rPr>
            </w:pPr>
          </w:p>
          <w:p w14:paraId="4CEF0366" w14:textId="77777777" w:rsidR="00AA6890" w:rsidRPr="00346973" w:rsidRDefault="00AA6890" w:rsidP="008E7A46">
            <w:pPr>
              <w:rPr>
                <w:rFonts w:cstheme="minorHAnsi"/>
              </w:rPr>
            </w:pPr>
          </w:p>
          <w:p w14:paraId="3BA4543E" w14:textId="77777777" w:rsidR="00AA6890" w:rsidRPr="00346973" w:rsidRDefault="00AA6890" w:rsidP="008E7A46">
            <w:pPr>
              <w:rPr>
                <w:rFonts w:cstheme="minorHAnsi"/>
              </w:rPr>
            </w:pPr>
          </w:p>
          <w:p w14:paraId="0D6B0AC1" w14:textId="77777777" w:rsidR="00AA6890" w:rsidRDefault="00AA6890" w:rsidP="008E7A46">
            <w:pPr>
              <w:rPr>
                <w:rFonts w:cstheme="minorHAnsi"/>
                <w:b/>
                <w:bCs/>
                <w:u w:val="single"/>
              </w:rPr>
            </w:pPr>
          </w:p>
          <w:p w14:paraId="2CA50B64" w14:textId="77777777" w:rsidR="00AA6890" w:rsidRDefault="00AA6890" w:rsidP="008E7A46">
            <w:pPr>
              <w:rPr>
                <w:rFonts w:cstheme="minorHAnsi"/>
                <w:b/>
                <w:bCs/>
                <w:u w:val="single"/>
              </w:rPr>
            </w:pPr>
          </w:p>
          <w:p w14:paraId="447373CB" w14:textId="5E8843FC" w:rsidR="00AA6890" w:rsidRPr="006957F4" w:rsidRDefault="00AA6890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553" w:type="dxa"/>
            <w:vMerge/>
          </w:tcPr>
          <w:p w14:paraId="1C2E041F" w14:textId="77777777" w:rsidR="00AA6890" w:rsidRPr="006957F4" w:rsidRDefault="00AA6890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4803" w:type="dxa"/>
            <w:gridSpan w:val="2"/>
          </w:tcPr>
          <w:p w14:paraId="624473C5" w14:textId="77777777" w:rsidR="00AA6890" w:rsidRDefault="00597597" w:rsidP="008E7A46">
            <w:pPr>
              <w:rPr>
                <w:rFonts w:cstheme="minorHAnsi"/>
              </w:rPr>
            </w:pPr>
            <w:r w:rsidRPr="00597597">
              <w:rPr>
                <w:rFonts w:cstheme="minorHAnsi"/>
              </w:rPr>
              <w:t>Students are</w:t>
            </w:r>
            <w:r>
              <w:rPr>
                <w:rFonts w:cstheme="minorHAnsi"/>
              </w:rPr>
              <w:t xml:space="preserve"> improving their composition skills by focussing on Video Game Music.</w:t>
            </w:r>
          </w:p>
          <w:p w14:paraId="4EC1648F" w14:textId="51DDE025" w:rsidR="00597597" w:rsidRDefault="00597597" w:rsidP="008E7A4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They will study this genre by completing </w:t>
            </w:r>
            <w:proofErr w:type="gramStart"/>
            <w:r>
              <w:rPr>
                <w:rFonts w:cstheme="minorHAnsi"/>
              </w:rPr>
              <w:t>listening</w:t>
            </w:r>
            <w:proofErr w:type="gramEnd"/>
            <w:r>
              <w:rPr>
                <w:rFonts w:cstheme="minorHAnsi"/>
              </w:rPr>
              <w:t xml:space="preserve"> tasks and performing famous examples of Video game Music. </w:t>
            </w:r>
          </w:p>
          <w:p w14:paraId="2E0069C1" w14:textId="0FB3B108" w:rsidR="00597597" w:rsidRDefault="00597597" w:rsidP="008E7A46">
            <w:pPr>
              <w:rPr>
                <w:rFonts w:cstheme="minorHAnsi"/>
              </w:rPr>
            </w:pPr>
            <w:r>
              <w:rPr>
                <w:rFonts w:cstheme="minorHAnsi"/>
              </w:rPr>
              <w:t>Students will then create their own character themes and Ground theme to fit a brief by using the following skills:</w:t>
            </w:r>
          </w:p>
          <w:p w14:paraId="4DA2AF31" w14:textId="77777777" w:rsidR="00597597" w:rsidRPr="00597597" w:rsidRDefault="00597597" w:rsidP="0059759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97597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Use of appropriate language</w:t>
            </w:r>
            <w:r w:rsidRPr="00597597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527CBE8" w14:textId="77777777" w:rsidR="00597597" w:rsidRPr="00597597" w:rsidRDefault="00597597" w:rsidP="0059759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97597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Secure improvisational skills</w:t>
            </w:r>
            <w:r w:rsidRPr="00597597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2C66CB5" w14:textId="77777777" w:rsidR="00597597" w:rsidRPr="00597597" w:rsidRDefault="00597597" w:rsidP="0059759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97597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Creativity</w:t>
            </w:r>
            <w:r w:rsidRPr="00597597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6145251B" w14:textId="77777777" w:rsidR="00597597" w:rsidRPr="00597597" w:rsidRDefault="00597597" w:rsidP="0059759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97597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Confidence</w:t>
            </w:r>
            <w:r w:rsidRPr="00597597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4AD7658" w14:textId="77777777" w:rsidR="00597597" w:rsidRPr="00597597" w:rsidRDefault="00597597" w:rsidP="0059759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97597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Fluency</w:t>
            </w:r>
            <w:r w:rsidRPr="00597597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DA1D945" w14:textId="77777777" w:rsidR="00597597" w:rsidRPr="00597597" w:rsidRDefault="00597597" w:rsidP="0059759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97597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Structure</w:t>
            </w:r>
            <w:r w:rsidRPr="00597597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5191AF6" w14:textId="77777777" w:rsidR="00597597" w:rsidRPr="00597597" w:rsidRDefault="00597597" w:rsidP="0059759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97597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Increased range of notes</w:t>
            </w:r>
            <w:r w:rsidRPr="00597597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6F2C229C" w14:textId="77777777" w:rsidR="00597597" w:rsidRPr="00597597" w:rsidRDefault="00597597" w:rsidP="0059759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97597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Dynamic control</w:t>
            </w:r>
            <w:r w:rsidRPr="00597597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B38B34F" w14:textId="77777777" w:rsidR="00597597" w:rsidRPr="00597597" w:rsidRDefault="00597597" w:rsidP="0059759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97597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Aural perception</w:t>
            </w:r>
            <w:r w:rsidRPr="00597597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943A243" w14:textId="77777777" w:rsidR="00597597" w:rsidRPr="00597597" w:rsidRDefault="00597597" w:rsidP="0059759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97597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Exploration of timbre</w:t>
            </w:r>
            <w:r w:rsidRPr="00597597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A1C6F01" w14:textId="0FA45292" w:rsidR="00597597" w:rsidRPr="00597597" w:rsidRDefault="00597597" w:rsidP="008E7A46">
            <w:pPr>
              <w:rPr>
                <w:rFonts w:cstheme="minorHAnsi"/>
              </w:rPr>
            </w:pPr>
          </w:p>
        </w:tc>
        <w:tc>
          <w:tcPr>
            <w:tcW w:w="553" w:type="dxa"/>
            <w:vMerge/>
            <w:vAlign w:val="center"/>
          </w:tcPr>
          <w:p w14:paraId="4FDB439E" w14:textId="77777777" w:rsidR="00AA6890" w:rsidRPr="006957F4" w:rsidRDefault="00AA6890" w:rsidP="008E7A46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3731" w:type="dxa"/>
            <w:gridSpan w:val="2"/>
          </w:tcPr>
          <w:p w14:paraId="3D10002A" w14:textId="77777777" w:rsidR="00AA6890" w:rsidRDefault="00597597" w:rsidP="008E7A46">
            <w:pPr>
              <w:rPr>
                <w:rFonts w:cstheme="minorHAnsi"/>
              </w:rPr>
            </w:pPr>
            <w:r w:rsidRPr="00597597">
              <w:rPr>
                <w:rFonts w:cstheme="minorHAnsi"/>
              </w:rPr>
              <w:t xml:space="preserve">Students </w:t>
            </w:r>
            <w:r w:rsidR="0067662F">
              <w:rPr>
                <w:rFonts w:cstheme="minorHAnsi"/>
              </w:rPr>
              <w:t xml:space="preserve">will use </w:t>
            </w:r>
            <w:proofErr w:type="gramStart"/>
            <w:r w:rsidR="0067662F">
              <w:rPr>
                <w:rFonts w:cstheme="minorHAnsi"/>
              </w:rPr>
              <w:t>all of</w:t>
            </w:r>
            <w:proofErr w:type="gramEnd"/>
            <w:r w:rsidR="0067662F">
              <w:rPr>
                <w:rFonts w:cstheme="minorHAnsi"/>
              </w:rPr>
              <w:t xml:space="preserve"> the knowledge and skills they have developed throughout KS3 to plan, rehearse and perform a piece of music to the class.</w:t>
            </w:r>
          </w:p>
          <w:p w14:paraId="775B499F" w14:textId="77777777" w:rsidR="0067662F" w:rsidRDefault="0067662F" w:rsidP="008E7A46">
            <w:pPr>
              <w:rPr>
                <w:rFonts w:cstheme="minorHAnsi"/>
              </w:rPr>
            </w:pPr>
            <w:r>
              <w:rPr>
                <w:rFonts w:cstheme="minorHAnsi"/>
              </w:rPr>
              <w:t>They will use the musical elements to help them create an excellent performance:</w:t>
            </w:r>
          </w:p>
          <w:p w14:paraId="107AE99B" w14:textId="77777777" w:rsidR="0067662F" w:rsidRPr="0067662F" w:rsidRDefault="0067662F" w:rsidP="0067662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7662F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Pitch (melody)</w:t>
            </w:r>
            <w:r w:rsidRPr="0067662F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660A9C9" w14:textId="77777777" w:rsidR="0067662F" w:rsidRPr="0067662F" w:rsidRDefault="0067662F" w:rsidP="0067662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7662F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Tempo</w:t>
            </w:r>
            <w:r w:rsidRPr="0067662F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55E72FD" w14:textId="77777777" w:rsidR="0067662F" w:rsidRPr="0067662F" w:rsidRDefault="0067662F" w:rsidP="0067662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7662F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Rhythm</w:t>
            </w:r>
            <w:r w:rsidRPr="0067662F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36E2E20" w14:textId="77777777" w:rsidR="0067662F" w:rsidRPr="0067662F" w:rsidRDefault="0067662F" w:rsidP="0067662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7662F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Dynamics – diminuendo, crescendo</w:t>
            </w:r>
            <w:r w:rsidRPr="0067662F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54EC4FC6" w14:textId="77777777" w:rsidR="0067662F" w:rsidRPr="0067662F" w:rsidRDefault="0067662F" w:rsidP="0067662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7662F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Texture (tonality/harmony) - phonics</w:t>
            </w:r>
            <w:r w:rsidRPr="0067662F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08BD4A15" w14:textId="77777777" w:rsidR="0067662F" w:rsidRPr="0067662F" w:rsidRDefault="0067662F" w:rsidP="0067662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7662F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Timbre</w:t>
            </w:r>
            <w:r w:rsidRPr="0067662F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17D91168" w14:textId="77777777" w:rsidR="0067662F" w:rsidRPr="0067662F" w:rsidRDefault="0067662F" w:rsidP="0067662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67662F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Structure –</w:t>
            </w:r>
          </w:p>
          <w:p w14:paraId="1AD41D4C" w14:textId="1F123071" w:rsidR="0067662F" w:rsidRPr="0067662F" w:rsidRDefault="0067662F" w:rsidP="0067662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67662F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Including appropriate record keeping</w:t>
            </w:r>
            <w:r w:rsidRPr="0067662F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740C3B71" w14:textId="57F544BF" w:rsidR="0067662F" w:rsidRPr="00597597" w:rsidRDefault="0067662F" w:rsidP="008E7A46">
            <w:pPr>
              <w:rPr>
                <w:rFonts w:cstheme="minorHAnsi"/>
              </w:rPr>
            </w:pPr>
          </w:p>
        </w:tc>
        <w:tc>
          <w:tcPr>
            <w:tcW w:w="553" w:type="dxa"/>
            <w:vMerge/>
          </w:tcPr>
          <w:p w14:paraId="14515171" w14:textId="77777777" w:rsidR="00AA6890" w:rsidRPr="006957F4" w:rsidRDefault="00AA6890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</w:tr>
      <w:tr w:rsidR="00B32308" w:rsidRPr="006957F4" w14:paraId="4E1A451D" w14:textId="77777777" w:rsidTr="00336AAD">
        <w:trPr>
          <w:trHeight w:val="1103"/>
        </w:trPr>
        <w:tc>
          <w:tcPr>
            <w:tcW w:w="1781" w:type="dxa"/>
            <w:vMerge/>
          </w:tcPr>
          <w:p w14:paraId="55004832" w14:textId="77777777" w:rsidR="00B32308" w:rsidRPr="006957F4" w:rsidRDefault="00B32308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2724" w:type="dxa"/>
          </w:tcPr>
          <w:p w14:paraId="06DE8CAB" w14:textId="77777777" w:rsidR="00B32308" w:rsidRPr="006957F4" w:rsidRDefault="00B32308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3718" w:type="dxa"/>
            <w:gridSpan w:val="2"/>
          </w:tcPr>
          <w:p w14:paraId="5142B22E" w14:textId="068E7B06" w:rsidR="00B32308" w:rsidRPr="00B32308" w:rsidRDefault="00B32308" w:rsidP="008E7A46">
            <w:pPr>
              <w:rPr>
                <w:rFonts w:cstheme="minorHAnsi"/>
              </w:rPr>
            </w:pPr>
            <w:r w:rsidRPr="00B32308">
              <w:rPr>
                <w:rFonts w:cstheme="minorHAnsi"/>
              </w:rPr>
              <w:t xml:space="preserve">Performance: </w:t>
            </w:r>
            <w:r>
              <w:rPr>
                <w:rFonts w:cstheme="minorHAnsi"/>
              </w:rPr>
              <w:t xml:space="preserve">Final performance on either the keyboard or ukulele of one of the Popular </w:t>
            </w:r>
            <w:proofErr w:type="gramStart"/>
            <w:r>
              <w:rPr>
                <w:rFonts w:cstheme="minorHAnsi"/>
              </w:rPr>
              <w:t>songs</w:t>
            </w:r>
            <w:proofErr w:type="gramEnd"/>
            <w:r>
              <w:rPr>
                <w:rFonts w:cstheme="minorHAnsi"/>
              </w:rPr>
              <w:t xml:space="preserve"> students have learned.</w:t>
            </w:r>
          </w:p>
        </w:tc>
        <w:tc>
          <w:tcPr>
            <w:tcW w:w="553" w:type="dxa"/>
            <w:vMerge/>
          </w:tcPr>
          <w:p w14:paraId="06BA75E4" w14:textId="77777777" w:rsidR="00B32308" w:rsidRPr="006957F4" w:rsidRDefault="00B32308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4803" w:type="dxa"/>
            <w:gridSpan w:val="2"/>
          </w:tcPr>
          <w:p w14:paraId="2C895D1F" w14:textId="73287468" w:rsidR="00B32308" w:rsidRPr="00597597" w:rsidRDefault="00597597" w:rsidP="008E7A46">
            <w:pPr>
              <w:rPr>
                <w:rFonts w:cstheme="minorHAnsi"/>
              </w:rPr>
            </w:pPr>
            <w:r w:rsidRPr="00597597">
              <w:rPr>
                <w:rFonts w:cstheme="minorHAnsi"/>
              </w:rPr>
              <w:t>Composition:</w:t>
            </w:r>
            <w:r>
              <w:rPr>
                <w:rFonts w:cstheme="minorHAnsi"/>
              </w:rPr>
              <w:t xml:space="preserve"> Creating themes and motifs for a Video Game brief.</w:t>
            </w:r>
          </w:p>
        </w:tc>
        <w:tc>
          <w:tcPr>
            <w:tcW w:w="553" w:type="dxa"/>
            <w:vMerge/>
            <w:vAlign w:val="center"/>
          </w:tcPr>
          <w:p w14:paraId="2CC63273" w14:textId="77777777" w:rsidR="00B32308" w:rsidRPr="006957F4" w:rsidRDefault="00B32308" w:rsidP="008E7A46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3731" w:type="dxa"/>
            <w:gridSpan w:val="2"/>
          </w:tcPr>
          <w:p w14:paraId="30A6D0E3" w14:textId="08238262" w:rsidR="00B32308" w:rsidRPr="0067662F" w:rsidRDefault="0067662F" w:rsidP="008E7A46">
            <w:pPr>
              <w:rPr>
                <w:rFonts w:cstheme="minorHAnsi"/>
              </w:rPr>
            </w:pPr>
            <w:r w:rsidRPr="0067662F">
              <w:rPr>
                <w:rFonts w:cstheme="minorHAnsi"/>
              </w:rPr>
              <w:t>Performance:</w:t>
            </w:r>
            <w:r>
              <w:rPr>
                <w:rFonts w:cstheme="minorHAnsi"/>
              </w:rPr>
              <w:t xml:space="preserve"> Solo or Duet</w:t>
            </w:r>
          </w:p>
        </w:tc>
        <w:tc>
          <w:tcPr>
            <w:tcW w:w="553" w:type="dxa"/>
            <w:vMerge/>
          </w:tcPr>
          <w:p w14:paraId="0AA86983" w14:textId="77777777" w:rsidR="00B32308" w:rsidRPr="006957F4" w:rsidRDefault="00B32308" w:rsidP="008E7A46">
            <w:pPr>
              <w:rPr>
                <w:rFonts w:cstheme="minorHAnsi"/>
                <w:b/>
                <w:bCs/>
                <w:u w:val="single"/>
              </w:rPr>
            </w:pPr>
          </w:p>
        </w:tc>
      </w:tr>
    </w:tbl>
    <w:p w14:paraId="60DA4638" w14:textId="77777777" w:rsidR="00533401" w:rsidRPr="006957F4" w:rsidRDefault="00533401" w:rsidP="00533401">
      <w:pPr>
        <w:rPr>
          <w:rFonts w:cstheme="minorHAnsi"/>
          <w:b/>
          <w:bCs/>
          <w:u w:val="single"/>
        </w:rPr>
      </w:pPr>
    </w:p>
    <w:sectPr w:rsidR="00533401" w:rsidRPr="006957F4" w:rsidSect="0053340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92966"/>
    <w:multiLevelType w:val="multilevel"/>
    <w:tmpl w:val="CD88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D723DB"/>
    <w:multiLevelType w:val="multilevel"/>
    <w:tmpl w:val="690EA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430691"/>
    <w:multiLevelType w:val="multilevel"/>
    <w:tmpl w:val="0B8C6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DB639E"/>
    <w:multiLevelType w:val="multilevel"/>
    <w:tmpl w:val="FC34F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F17470E"/>
    <w:multiLevelType w:val="multilevel"/>
    <w:tmpl w:val="459CE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0944D2C"/>
    <w:multiLevelType w:val="multilevel"/>
    <w:tmpl w:val="8CB47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DE00671"/>
    <w:multiLevelType w:val="multilevel"/>
    <w:tmpl w:val="9C669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0F46722"/>
    <w:multiLevelType w:val="multilevel"/>
    <w:tmpl w:val="C24EC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89F0F0F"/>
    <w:multiLevelType w:val="multilevel"/>
    <w:tmpl w:val="ADB46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8875F06"/>
    <w:multiLevelType w:val="multilevel"/>
    <w:tmpl w:val="773A6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C861A32"/>
    <w:multiLevelType w:val="multilevel"/>
    <w:tmpl w:val="36585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6637EC5"/>
    <w:multiLevelType w:val="multilevel"/>
    <w:tmpl w:val="62664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9A87411"/>
    <w:multiLevelType w:val="multilevel"/>
    <w:tmpl w:val="00D44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C175DF4"/>
    <w:multiLevelType w:val="multilevel"/>
    <w:tmpl w:val="2DF4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1"/>
  </w:num>
  <w:num w:numId="5">
    <w:abstractNumId w:val="4"/>
  </w:num>
  <w:num w:numId="6">
    <w:abstractNumId w:val="8"/>
  </w:num>
  <w:num w:numId="7">
    <w:abstractNumId w:val="6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11"/>
  </w:num>
  <w:num w:numId="13">
    <w:abstractNumId w:val="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068"/>
    <w:rsid w:val="00227068"/>
    <w:rsid w:val="00346973"/>
    <w:rsid w:val="003A609A"/>
    <w:rsid w:val="00533401"/>
    <w:rsid w:val="00597597"/>
    <w:rsid w:val="00644BC4"/>
    <w:rsid w:val="00662AD9"/>
    <w:rsid w:val="0067662F"/>
    <w:rsid w:val="006957F4"/>
    <w:rsid w:val="00754CD6"/>
    <w:rsid w:val="0078450D"/>
    <w:rsid w:val="00822955"/>
    <w:rsid w:val="008E7A46"/>
    <w:rsid w:val="00992E8F"/>
    <w:rsid w:val="009D49FC"/>
    <w:rsid w:val="00AA6890"/>
    <w:rsid w:val="00AC3680"/>
    <w:rsid w:val="00B32308"/>
    <w:rsid w:val="00EA6D73"/>
    <w:rsid w:val="00EE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0E819"/>
  <w15:chartTrackingRefBased/>
  <w15:docId w15:val="{2FBCF749-AB74-47FF-BA01-163CBA83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3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27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27068"/>
  </w:style>
  <w:style w:type="character" w:customStyle="1" w:styleId="eop">
    <w:name w:val="eop"/>
    <w:basedOn w:val="DefaultParagraphFont"/>
    <w:rsid w:val="00227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6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6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3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4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ie.Peilow\OneDrive%20-%20Creative%20Education%20Trust\Documents\My%20documents\2022-23\Department\ABS%20Curriculum%20Overview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7DD5127063A4EA4025D825D042085" ma:contentTypeVersion="16" ma:contentTypeDescription="Create a new document." ma:contentTypeScope="" ma:versionID="cccb2763c2f5e82cd099b09538c3759b">
  <xsd:schema xmlns:xsd="http://www.w3.org/2001/XMLSchema" xmlns:xs="http://www.w3.org/2001/XMLSchema" xmlns:p="http://schemas.microsoft.com/office/2006/metadata/properties" xmlns:ns2="a9f5b13c-f1e8-4fb3-894d-383b6fee7b38" xmlns:ns3="9974d3e3-2d73-451e-850c-9bbf43ff38f1" targetNamespace="http://schemas.microsoft.com/office/2006/metadata/properties" ma:root="true" ma:fieldsID="8b4b9d88853e717834b43af0ecc2885d" ns2:_="" ns3:_="">
    <xsd:import namespace="a9f5b13c-f1e8-4fb3-894d-383b6fee7b38"/>
    <xsd:import namespace="9974d3e3-2d73-451e-850c-9bbf43ff3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5b13c-f1e8-4fb3-894d-383b6fee7b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f632fc-22da-433e-b582-4139bd569000}" ma:internalName="TaxCatchAll" ma:showField="CatchAllData" ma:web="a9f5b13c-f1e8-4fb3-894d-383b6fee7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4d3e3-2d73-451e-850c-9bbf43ff3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E85C2E-E5FD-464F-928C-2FA50AEFD9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4AC05C-9E98-4848-A5FB-8976FD4C23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f5b13c-f1e8-4fb3-894d-383b6fee7b38"/>
    <ds:schemaRef ds:uri="9974d3e3-2d73-451e-850c-9bbf43ff3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ABS Curriculum Overview Template.dotx</Template>
  <TotalTime>0</TotalTime>
  <Pages>2</Pages>
  <Words>887</Words>
  <Characters>5057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Peilow</dc:creator>
  <cp:keywords/>
  <dc:description/>
  <cp:lastModifiedBy>Vicky Thomas</cp:lastModifiedBy>
  <cp:revision>2</cp:revision>
  <dcterms:created xsi:type="dcterms:W3CDTF">2022-10-19T19:28:00Z</dcterms:created>
  <dcterms:modified xsi:type="dcterms:W3CDTF">2022-10-19T19:28:00Z</dcterms:modified>
</cp:coreProperties>
</file>